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A8FB" w14:textId="77777777" w:rsidR="00D26A7A" w:rsidRPr="00E37987" w:rsidRDefault="00D26A7A" w:rsidP="00831B54">
      <w:pPr>
        <w:jc w:val="center"/>
        <w:rPr>
          <w:b/>
          <w:bCs/>
        </w:rPr>
      </w:pPr>
      <w:r w:rsidRPr="00E37987">
        <w:rPr>
          <w:b/>
          <w:bCs/>
        </w:rPr>
        <w:t>WASPC EXECUTIVE BOARD</w:t>
      </w:r>
    </w:p>
    <w:p w14:paraId="22AB79FE" w14:textId="3E741EBB" w:rsidR="4EF82325" w:rsidRPr="00B34527" w:rsidRDefault="344CF4AF" w:rsidP="00831B54">
      <w:pPr>
        <w:jc w:val="center"/>
        <w:rPr>
          <w:b/>
          <w:bCs/>
        </w:rPr>
      </w:pPr>
      <w:r w:rsidRPr="5AAF883B">
        <w:rPr>
          <w:b/>
          <w:bCs/>
        </w:rPr>
        <w:t>September</w:t>
      </w:r>
      <w:r w:rsidR="75012205" w:rsidRPr="5AAF883B">
        <w:rPr>
          <w:b/>
          <w:bCs/>
        </w:rPr>
        <w:t xml:space="preserve"> 2</w:t>
      </w:r>
      <w:r w:rsidRPr="5AAF883B">
        <w:rPr>
          <w:b/>
          <w:bCs/>
        </w:rPr>
        <w:t>4, 2026</w:t>
      </w:r>
      <w:r w:rsidR="2A64C362" w:rsidRPr="5AAF883B">
        <w:rPr>
          <w:b/>
          <w:bCs/>
        </w:rPr>
        <w:t xml:space="preserve"> | </w:t>
      </w:r>
      <w:r w:rsidRPr="5AAF883B">
        <w:rPr>
          <w:b/>
          <w:bCs/>
        </w:rPr>
        <w:t>9</w:t>
      </w:r>
      <w:r w:rsidR="48B64650" w:rsidRPr="5AAF883B">
        <w:rPr>
          <w:b/>
          <w:bCs/>
        </w:rPr>
        <w:t>:00</w:t>
      </w:r>
      <w:r w:rsidR="138F6FCC" w:rsidRPr="5AAF883B">
        <w:rPr>
          <w:b/>
          <w:bCs/>
        </w:rPr>
        <w:t xml:space="preserve"> AM</w:t>
      </w:r>
      <w:r w:rsidR="48B64650" w:rsidRPr="5AAF883B">
        <w:rPr>
          <w:b/>
          <w:bCs/>
        </w:rPr>
        <w:t xml:space="preserve"> – </w:t>
      </w:r>
      <w:r w:rsidRPr="5AAF883B">
        <w:rPr>
          <w:b/>
          <w:bCs/>
        </w:rPr>
        <w:t>10</w:t>
      </w:r>
      <w:r w:rsidR="48B64650" w:rsidRPr="5AAF883B">
        <w:rPr>
          <w:b/>
          <w:bCs/>
        </w:rPr>
        <w:t xml:space="preserve">:00 </w:t>
      </w:r>
    </w:p>
    <w:p w14:paraId="5B58AF39" w14:textId="5DBA8AA2" w:rsidR="00D26A7A" w:rsidRPr="00B34527" w:rsidRDefault="00541BF9" w:rsidP="00831B54">
      <w:pPr>
        <w:jc w:val="center"/>
        <w:rPr>
          <w:b/>
          <w:bCs/>
        </w:rPr>
      </w:pPr>
      <w:r w:rsidRPr="00B34527">
        <w:rPr>
          <w:b/>
          <w:bCs/>
        </w:rPr>
        <w:t>Campbell’s Resort | Chela</w:t>
      </w:r>
      <w:r w:rsidR="00B34527" w:rsidRPr="00B34527">
        <w:rPr>
          <w:b/>
          <w:bCs/>
        </w:rPr>
        <w:t>n, WA</w:t>
      </w:r>
    </w:p>
    <w:p w14:paraId="7447052E" w14:textId="18D868CF" w:rsidR="00D26A7A" w:rsidRPr="00E37987" w:rsidRDefault="00D26A7A" w:rsidP="00831B54">
      <w:pPr>
        <w:rPr>
          <w:b/>
          <w:bCs/>
        </w:rPr>
      </w:pPr>
      <w:r w:rsidRPr="00E37987">
        <w:rPr>
          <w:b/>
          <w:bCs/>
        </w:rPr>
        <w:t xml:space="preserve">CALL TO ORDER: </w:t>
      </w:r>
    </w:p>
    <w:p w14:paraId="639EAFFE" w14:textId="7C35AC86" w:rsidR="00D26A7A" w:rsidRPr="00E37987" w:rsidRDefault="00D26A7A" w:rsidP="00831B54">
      <w:pPr>
        <w:pStyle w:val="ListParagraph"/>
        <w:numPr>
          <w:ilvl w:val="0"/>
          <w:numId w:val="33"/>
        </w:numPr>
        <w:spacing w:after="0"/>
        <w:rPr>
          <w:sz w:val="22"/>
          <w:szCs w:val="22"/>
        </w:rPr>
      </w:pPr>
      <w:r w:rsidRPr="00E37987">
        <w:rPr>
          <w:sz w:val="22"/>
          <w:szCs w:val="22"/>
        </w:rPr>
        <w:t xml:space="preserve">Presidential Remarks &amp; Introductions—President </w:t>
      </w:r>
      <w:r w:rsidR="00B34527">
        <w:rPr>
          <w:sz w:val="22"/>
          <w:szCs w:val="22"/>
        </w:rPr>
        <w:t xml:space="preserve">Rafael Padilla </w:t>
      </w:r>
    </w:p>
    <w:p w14:paraId="59D28DE5" w14:textId="21D65FD6" w:rsidR="00D26A7A" w:rsidRPr="00E37987" w:rsidRDefault="00D26A7A" w:rsidP="00831B54">
      <w:pPr>
        <w:pStyle w:val="ListParagraph"/>
        <w:numPr>
          <w:ilvl w:val="0"/>
          <w:numId w:val="33"/>
        </w:numPr>
        <w:spacing w:after="0"/>
        <w:rPr>
          <w:sz w:val="22"/>
          <w:szCs w:val="22"/>
        </w:rPr>
      </w:pPr>
      <w:r w:rsidRPr="00E37987">
        <w:rPr>
          <w:sz w:val="22"/>
          <w:szCs w:val="22"/>
        </w:rPr>
        <w:t xml:space="preserve">Approval of </w:t>
      </w:r>
      <w:r w:rsidR="00B34527">
        <w:rPr>
          <w:sz w:val="22"/>
          <w:szCs w:val="22"/>
        </w:rPr>
        <w:t>5</w:t>
      </w:r>
      <w:r w:rsidR="50C8B91B" w:rsidRPr="00E37987">
        <w:rPr>
          <w:sz w:val="22"/>
          <w:szCs w:val="22"/>
        </w:rPr>
        <w:t>/</w:t>
      </w:r>
      <w:r w:rsidR="0053288F">
        <w:rPr>
          <w:sz w:val="22"/>
          <w:szCs w:val="22"/>
        </w:rPr>
        <w:t>12</w:t>
      </w:r>
      <w:r w:rsidR="336D1AFE" w:rsidRPr="00E37987">
        <w:rPr>
          <w:sz w:val="22"/>
          <w:szCs w:val="22"/>
        </w:rPr>
        <w:t>/26</w:t>
      </w:r>
      <w:r w:rsidR="005B36C1" w:rsidRPr="00E37987">
        <w:rPr>
          <w:sz w:val="22"/>
          <w:szCs w:val="22"/>
        </w:rPr>
        <w:t xml:space="preserve"> </w:t>
      </w:r>
      <w:r w:rsidRPr="00E37987">
        <w:rPr>
          <w:sz w:val="22"/>
          <w:szCs w:val="22"/>
        </w:rPr>
        <w:t>Minutes—</w:t>
      </w:r>
      <w:r w:rsidR="0053288F" w:rsidRPr="00E37987">
        <w:rPr>
          <w:sz w:val="22"/>
          <w:szCs w:val="22"/>
        </w:rPr>
        <w:t xml:space="preserve">President </w:t>
      </w:r>
      <w:r w:rsidR="0053288F">
        <w:rPr>
          <w:sz w:val="22"/>
          <w:szCs w:val="22"/>
        </w:rPr>
        <w:t>Rafael Padilla</w:t>
      </w:r>
      <w:r w:rsidRPr="00E37987">
        <w:rPr>
          <w:sz w:val="22"/>
          <w:szCs w:val="22"/>
        </w:rPr>
        <w:t xml:space="preserve"> </w:t>
      </w:r>
      <w:r w:rsidRPr="00E37987">
        <w:rPr>
          <w:b/>
          <w:bCs/>
          <w:sz w:val="22"/>
          <w:szCs w:val="22"/>
        </w:rPr>
        <w:t>(Approval Needed)</w:t>
      </w:r>
      <w:r w:rsidR="00D664CF" w:rsidRPr="00E37987">
        <w:rPr>
          <w:b/>
          <w:bCs/>
          <w:sz w:val="22"/>
          <w:szCs w:val="22"/>
        </w:rPr>
        <w:t xml:space="preserve"> </w:t>
      </w:r>
    </w:p>
    <w:p w14:paraId="7D9A763C" w14:textId="77777777" w:rsidR="00D26A7A" w:rsidRPr="00E37987" w:rsidRDefault="00D26A7A" w:rsidP="00831B54"/>
    <w:p w14:paraId="29B6D927" w14:textId="77777777" w:rsidR="00D26A7A" w:rsidRPr="00E37987" w:rsidRDefault="00D26A7A" w:rsidP="00831B54">
      <w:pPr>
        <w:rPr>
          <w:b/>
          <w:bCs/>
        </w:rPr>
      </w:pPr>
      <w:r w:rsidRPr="00E37987">
        <w:rPr>
          <w:b/>
          <w:bCs/>
        </w:rPr>
        <w:t xml:space="preserve">REPORTS: </w:t>
      </w:r>
    </w:p>
    <w:p w14:paraId="66B582A9" w14:textId="65DC73BC" w:rsidR="00D26A7A" w:rsidRPr="00E37987" w:rsidRDefault="00D26A7A" w:rsidP="00831B54">
      <w:pPr>
        <w:pStyle w:val="ListParagraph"/>
        <w:numPr>
          <w:ilvl w:val="0"/>
          <w:numId w:val="34"/>
        </w:numPr>
        <w:spacing w:after="0"/>
        <w:rPr>
          <w:sz w:val="22"/>
          <w:szCs w:val="22"/>
        </w:rPr>
      </w:pPr>
      <w:r w:rsidRPr="00E37987">
        <w:rPr>
          <w:sz w:val="22"/>
          <w:szCs w:val="22"/>
        </w:rPr>
        <w:t>Finance Committee Report</w:t>
      </w:r>
      <w:r w:rsidR="00AE4630">
        <w:rPr>
          <w:sz w:val="22"/>
          <w:szCs w:val="22"/>
        </w:rPr>
        <w:t>—Treasurer Damon Simmons</w:t>
      </w:r>
      <w:r w:rsidRPr="00E37987">
        <w:rPr>
          <w:sz w:val="22"/>
          <w:szCs w:val="22"/>
        </w:rPr>
        <w:t xml:space="preserve"> </w:t>
      </w:r>
      <w:r w:rsidRPr="00E37987">
        <w:rPr>
          <w:b/>
          <w:bCs/>
          <w:sz w:val="22"/>
          <w:szCs w:val="22"/>
        </w:rPr>
        <w:t xml:space="preserve">(Approval Needed) </w:t>
      </w:r>
    </w:p>
    <w:p w14:paraId="5C6270E6" w14:textId="7E390A67" w:rsidR="00D26A7A" w:rsidRPr="00E37987" w:rsidRDefault="00D26A7A" w:rsidP="00831B54">
      <w:pPr>
        <w:pStyle w:val="ListParagraph"/>
        <w:numPr>
          <w:ilvl w:val="0"/>
          <w:numId w:val="34"/>
        </w:numPr>
        <w:spacing w:after="0"/>
        <w:rPr>
          <w:sz w:val="22"/>
          <w:szCs w:val="22"/>
        </w:rPr>
      </w:pPr>
      <w:r w:rsidRPr="00E37987">
        <w:rPr>
          <w:sz w:val="22"/>
          <w:szCs w:val="22"/>
        </w:rPr>
        <w:t>Executive Director Update</w:t>
      </w:r>
      <w:r w:rsidR="00AE4630">
        <w:rPr>
          <w:sz w:val="22"/>
          <w:szCs w:val="22"/>
        </w:rPr>
        <w:t>—</w:t>
      </w:r>
      <w:r w:rsidR="00BD5879">
        <w:rPr>
          <w:sz w:val="22"/>
          <w:szCs w:val="22"/>
        </w:rPr>
        <w:t>Director</w:t>
      </w:r>
      <w:r w:rsidR="00AE4630">
        <w:rPr>
          <w:sz w:val="22"/>
          <w:szCs w:val="22"/>
        </w:rPr>
        <w:t xml:space="preserve"> Strachan </w:t>
      </w:r>
    </w:p>
    <w:p w14:paraId="479209C9" w14:textId="77777777" w:rsidR="00D26A7A" w:rsidRPr="00E37987" w:rsidRDefault="00D26A7A" w:rsidP="00831B54"/>
    <w:p w14:paraId="488E42E1" w14:textId="77777777" w:rsidR="00D26A7A" w:rsidRPr="00E37987" w:rsidRDefault="00D26A7A" w:rsidP="00831B54">
      <w:pPr>
        <w:rPr>
          <w:b/>
          <w:bCs/>
        </w:rPr>
      </w:pPr>
      <w:r w:rsidRPr="00E37987">
        <w:rPr>
          <w:b/>
          <w:bCs/>
        </w:rPr>
        <w:t xml:space="preserve">OLD BUSINESS: </w:t>
      </w:r>
    </w:p>
    <w:p w14:paraId="14A889EF" w14:textId="7F767C5C" w:rsidR="00D26A7A" w:rsidRPr="00E37987" w:rsidRDefault="00D26A7A" w:rsidP="00831B54"/>
    <w:p w14:paraId="67626CE9" w14:textId="2424FBFD" w:rsidR="00E55289" w:rsidRPr="00E37987" w:rsidRDefault="00D26A7A" w:rsidP="00831B54">
      <w:pPr>
        <w:rPr>
          <w:b/>
          <w:bCs/>
        </w:rPr>
      </w:pPr>
      <w:r w:rsidRPr="00E37987">
        <w:rPr>
          <w:b/>
          <w:bCs/>
        </w:rPr>
        <w:t xml:space="preserve">NEW BUSINESS: </w:t>
      </w:r>
    </w:p>
    <w:p w14:paraId="19C84773" w14:textId="4F514264" w:rsidR="00FC4613" w:rsidRDefault="00FC4613" w:rsidP="00831B54">
      <w:pPr>
        <w:pStyle w:val="ListParagraph"/>
        <w:numPr>
          <w:ilvl w:val="0"/>
          <w:numId w:val="35"/>
        </w:numPr>
        <w:spacing w:after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Action Items from Board Retreat </w:t>
      </w:r>
      <w:r w:rsidRPr="00FC4613">
        <w:rPr>
          <w:rFonts w:ascii="Calibri" w:eastAsia="Calibri" w:hAnsi="Calibri" w:cs="Calibri"/>
          <w:b/>
          <w:bCs/>
          <w:sz w:val="22"/>
          <w:szCs w:val="22"/>
        </w:rPr>
        <w:t xml:space="preserve">(Approval Needed) </w:t>
      </w:r>
    </w:p>
    <w:p w14:paraId="62F4E543" w14:textId="43EC4F3A" w:rsidR="00FF4966" w:rsidRPr="00A1306C" w:rsidRDefault="0053288F" w:rsidP="00AF64F6">
      <w:pPr>
        <w:pStyle w:val="ListParagraph"/>
        <w:numPr>
          <w:ilvl w:val="0"/>
          <w:numId w:val="35"/>
        </w:numPr>
        <w:spacing w:after="0"/>
        <w:ind w:left="2160" w:hanging="18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Adoption of </w:t>
      </w:r>
      <w:r w:rsidR="00A1306C">
        <w:rPr>
          <w:rFonts w:ascii="Calibri" w:eastAsia="Calibri" w:hAnsi="Calibri" w:cs="Calibri"/>
          <w:sz w:val="22"/>
          <w:szCs w:val="22"/>
        </w:rPr>
        <w:t>WASPC Record Retention, Destruction, and Disclosure Policy</w:t>
      </w:r>
      <w:r w:rsidR="00BD5879">
        <w:rPr>
          <w:rFonts w:ascii="Calibri" w:eastAsia="Calibri" w:hAnsi="Calibri" w:cs="Calibri"/>
          <w:sz w:val="22"/>
          <w:szCs w:val="22"/>
        </w:rPr>
        <w:t xml:space="preserve">—Jamie Weimer </w:t>
      </w:r>
      <w:r w:rsidR="00FF4966" w:rsidRPr="00E37987">
        <w:rPr>
          <w:rFonts w:ascii="Calibri" w:eastAsia="Calibri" w:hAnsi="Calibri" w:cs="Calibri"/>
          <w:b/>
          <w:bCs/>
          <w:sz w:val="22"/>
          <w:szCs w:val="22"/>
        </w:rPr>
        <w:t>(Approval Needed)</w:t>
      </w:r>
    </w:p>
    <w:p w14:paraId="741F1B95" w14:textId="336EFCFD" w:rsidR="00A1306C" w:rsidRDefault="00A1306C" w:rsidP="00831B54">
      <w:pPr>
        <w:pStyle w:val="ListParagraph"/>
        <w:numPr>
          <w:ilvl w:val="0"/>
          <w:numId w:val="35"/>
        </w:numPr>
        <w:spacing w:after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Available </w:t>
      </w:r>
      <w:r w:rsidRPr="00A1306C">
        <w:rPr>
          <w:rFonts w:ascii="Calibri" w:eastAsia="Calibri" w:hAnsi="Calibri" w:cs="Calibri"/>
          <w:sz w:val="22"/>
          <w:szCs w:val="22"/>
        </w:rPr>
        <w:t>Lease Space</w:t>
      </w:r>
      <w:r w:rsidR="00BD5879">
        <w:rPr>
          <w:rFonts w:ascii="Calibri" w:eastAsia="Calibri" w:hAnsi="Calibri" w:cs="Calibri"/>
          <w:sz w:val="22"/>
          <w:szCs w:val="22"/>
        </w:rPr>
        <w:t xml:space="preserve">—Director Strachan </w:t>
      </w:r>
    </w:p>
    <w:p w14:paraId="66C96275" w14:textId="549D74D4" w:rsidR="00C107BF" w:rsidRPr="00C107BF" w:rsidRDefault="00FC4613" w:rsidP="00C107BF">
      <w:pPr>
        <w:pStyle w:val="ListParagraph"/>
        <w:numPr>
          <w:ilvl w:val="0"/>
          <w:numId w:val="35"/>
        </w:numPr>
        <w:spacing w:after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WASPC Employee </w:t>
      </w:r>
      <w:r w:rsidR="00AF64F6">
        <w:rPr>
          <w:rFonts w:ascii="Calibri" w:eastAsia="Calibri" w:hAnsi="Calibri" w:cs="Calibri"/>
          <w:sz w:val="22"/>
          <w:szCs w:val="22"/>
        </w:rPr>
        <w:t>Manual Rewrite</w:t>
      </w:r>
      <w:r w:rsidR="00BD5879">
        <w:rPr>
          <w:rFonts w:ascii="Calibri" w:eastAsia="Calibri" w:hAnsi="Calibri" w:cs="Calibri"/>
          <w:sz w:val="22"/>
          <w:szCs w:val="22"/>
        </w:rPr>
        <w:t xml:space="preserve">—Jamie Weimer </w:t>
      </w:r>
    </w:p>
    <w:p w14:paraId="0A490381" w14:textId="77777777" w:rsidR="00831B54" w:rsidRDefault="00831B54" w:rsidP="00831B54">
      <w:pPr>
        <w:rPr>
          <w:b/>
          <w:bCs/>
        </w:rPr>
      </w:pPr>
    </w:p>
    <w:p w14:paraId="197D7051" w14:textId="1D596A20" w:rsidR="00D26A7A" w:rsidRPr="00E37987" w:rsidRDefault="00D26A7A" w:rsidP="00831B54">
      <w:pPr>
        <w:rPr>
          <w:b/>
          <w:bCs/>
        </w:rPr>
      </w:pPr>
      <w:r w:rsidRPr="00E37987">
        <w:rPr>
          <w:b/>
          <w:bCs/>
        </w:rPr>
        <w:t xml:space="preserve">GOOD OF THE ORDER: </w:t>
      </w:r>
    </w:p>
    <w:p w14:paraId="4EB9A575" w14:textId="77777777" w:rsidR="00C02F18" w:rsidRPr="00831B54" w:rsidRDefault="00D26A7A" w:rsidP="00831B54">
      <w:pPr>
        <w:pStyle w:val="ListParagraph"/>
        <w:numPr>
          <w:ilvl w:val="0"/>
          <w:numId w:val="35"/>
        </w:numPr>
        <w:spacing w:after="0"/>
        <w:rPr>
          <w:sz w:val="22"/>
          <w:szCs w:val="22"/>
        </w:rPr>
      </w:pPr>
      <w:r w:rsidRPr="00831B54">
        <w:rPr>
          <w:sz w:val="22"/>
          <w:szCs w:val="22"/>
        </w:rPr>
        <w:t xml:space="preserve">Approval of Membership Applications </w:t>
      </w:r>
      <w:r w:rsidRPr="00831B54">
        <w:rPr>
          <w:b/>
          <w:bCs/>
          <w:sz w:val="22"/>
          <w:szCs w:val="22"/>
        </w:rPr>
        <w:t>(Approval Needed)</w:t>
      </w:r>
    </w:p>
    <w:p w14:paraId="6A9BCD71" w14:textId="77777777" w:rsidR="00573DB1" w:rsidRPr="00831B54" w:rsidRDefault="00D26A7A" w:rsidP="00831B54">
      <w:pPr>
        <w:pStyle w:val="ListParagraph"/>
        <w:numPr>
          <w:ilvl w:val="0"/>
          <w:numId w:val="35"/>
        </w:numPr>
        <w:spacing w:after="0"/>
        <w:rPr>
          <w:sz w:val="22"/>
          <w:szCs w:val="22"/>
        </w:rPr>
      </w:pPr>
      <w:r w:rsidRPr="00831B54">
        <w:rPr>
          <w:sz w:val="22"/>
          <w:szCs w:val="22"/>
        </w:rPr>
        <w:t>202</w:t>
      </w:r>
      <w:r w:rsidR="00D27143" w:rsidRPr="00831B54">
        <w:rPr>
          <w:sz w:val="22"/>
          <w:szCs w:val="22"/>
        </w:rPr>
        <w:t>6</w:t>
      </w:r>
      <w:r w:rsidRPr="00831B54">
        <w:rPr>
          <w:sz w:val="22"/>
          <w:szCs w:val="22"/>
        </w:rPr>
        <w:t xml:space="preserve"> Executive Board Meeting Schedule</w:t>
      </w:r>
    </w:p>
    <w:p w14:paraId="740E7AE3" w14:textId="060209E2" w:rsidR="0035126E" w:rsidRPr="00831B54" w:rsidRDefault="00D27143" w:rsidP="00831B54">
      <w:pPr>
        <w:pStyle w:val="ListParagraph"/>
        <w:numPr>
          <w:ilvl w:val="3"/>
          <w:numId w:val="35"/>
        </w:numPr>
        <w:spacing w:after="0"/>
        <w:rPr>
          <w:sz w:val="22"/>
          <w:szCs w:val="22"/>
        </w:rPr>
      </w:pPr>
      <w:r w:rsidRPr="00831B54">
        <w:rPr>
          <w:sz w:val="22"/>
          <w:szCs w:val="22"/>
        </w:rPr>
        <w:t>November 12, 202</w:t>
      </w:r>
      <w:r w:rsidR="00A247EE" w:rsidRPr="00831B54">
        <w:rPr>
          <w:sz w:val="22"/>
          <w:szCs w:val="22"/>
        </w:rPr>
        <w:t>6</w:t>
      </w:r>
      <w:r w:rsidRPr="00831B54">
        <w:rPr>
          <w:sz w:val="22"/>
          <w:szCs w:val="22"/>
        </w:rPr>
        <w:t xml:space="preserve"> | </w:t>
      </w:r>
      <w:r w:rsidR="00CE65EA">
        <w:rPr>
          <w:sz w:val="22"/>
          <w:szCs w:val="22"/>
        </w:rPr>
        <w:t xml:space="preserve">Fall Conference at </w:t>
      </w:r>
      <w:r w:rsidRPr="00831B54">
        <w:rPr>
          <w:sz w:val="22"/>
          <w:szCs w:val="22"/>
        </w:rPr>
        <w:t>Three Rivers Convention Center</w:t>
      </w:r>
    </w:p>
    <w:p w14:paraId="59BA96BB" w14:textId="6734FAA6" w:rsidR="00831B54" w:rsidRPr="00831B54" w:rsidRDefault="00831B54" w:rsidP="00831B54">
      <w:pPr>
        <w:pStyle w:val="ListParagraph"/>
        <w:numPr>
          <w:ilvl w:val="0"/>
          <w:numId w:val="35"/>
        </w:numPr>
        <w:spacing w:after="0"/>
        <w:rPr>
          <w:sz w:val="22"/>
          <w:szCs w:val="22"/>
        </w:rPr>
      </w:pPr>
      <w:r w:rsidRPr="00831B54">
        <w:rPr>
          <w:sz w:val="22"/>
          <w:szCs w:val="22"/>
        </w:rPr>
        <w:t xml:space="preserve">2027 Executive Board Meeting Schedule </w:t>
      </w:r>
    </w:p>
    <w:p w14:paraId="4CA044A0" w14:textId="767EBF33" w:rsidR="4AFD7631" w:rsidRDefault="4AFD7631" w:rsidP="5AAF883B">
      <w:pPr>
        <w:pStyle w:val="ListParagraph"/>
        <w:numPr>
          <w:ilvl w:val="3"/>
          <w:numId w:val="35"/>
        </w:numPr>
        <w:spacing w:after="0"/>
        <w:rPr>
          <w:sz w:val="22"/>
          <w:szCs w:val="22"/>
        </w:rPr>
      </w:pPr>
      <w:r w:rsidRPr="5AAF883B">
        <w:rPr>
          <w:sz w:val="22"/>
          <w:szCs w:val="22"/>
        </w:rPr>
        <w:t>February 1</w:t>
      </w:r>
      <w:r w:rsidR="00CF1CE0">
        <w:rPr>
          <w:sz w:val="22"/>
          <w:szCs w:val="22"/>
        </w:rPr>
        <w:t>6,</w:t>
      </w:r>
      <w:r w:rsidRPr="5AAF883B">
        <w:rPr>
          <w:sz w:val="22"/>
          <w:szCs w:val="22"/>
        </w:rPr>
        <w:t xml:space="preserve"> 2027</w:t>
      </w:r>
      <w:r w:rsidR="00CF1CE0">
        <w:rPr>
          <w:sz w:val="22"/>
          <w:szCs w:val="22"/>
        </w:rPr>
        <w:t xml:space="preserve"> | WASPC Office (</w:t>
      </w:r>
      <w:r w:rsidRPr="5AAF883B">
        <w:rPr>
          <w:sz w:val="22"/>
          <w:szCs w:val="22"/>
        </w:rPr>
        <w:t xml:space="preserve">Law and Justice Day </w:t>
      </w:r>
      <w:r w:rsidR="0013704C">
        <w:rPr>
          <w:sz w:val="22"/>
          <w:szCs w:val="22"/>
        </w:rPr>
        <w:t xml:space="preserve">is February 17) </w:t>
      </w:r>
    </w:p>
    <w:p w14:paraId="50E36D9E" w14:textId="474E3596" w:rsidR="00831B54" w:rsidRDefault="00831B54" w:rsidP="00831B54">
      <w:pPr>
        <w:pStyle w:val="ListParagraph"/>
        <w:numPr>
          <w:ilvl w:val="3"/>
          <w:numId w:val="35"/>
        </w:numPr>
        <w:spacing w:after="0"/>
        <w:rPr>
          <w:sz w:val="22"/>
          <w:szCs w:val="22"/>
        </w:rPr>
      </w:pPr>
      <w:r w:rsidRPr="00831B54">
        <w:rPr>
          <w:sz w:val="22"/>
          <w:szCs w:val="22"/>
        </w:rPr>
        <w:t xml:space="preserve">May </w:t>
      </w:r>
      <w:r w:rsidR="00DB7B57">
        <w:rPr>
          <w:sz w:val="22"/>
          <w:szCs w:val="22"/>
        </w:rPr>
        <w:t>19</w:t>
      </w:r>
      <w:r w:rsidR="00186F5F">
        <w:rPr>
          <w:sz w:val="22"/>
          <w:szCs w:val="22"/>
        </w:rPr>
        <w:t>, 2027</w:t>
      </w:r>
      <w:r w:rsidR="00753982">
        <w:rPr>
          <w:sz w:val="22"/>
          <w:szCs w:val="22"/>
        </w:rPr>
        <w:t xml:space="preserve"> | Spring Conference at Spokane Convention Center</w:t>
      </w:r>
    </w:p>
    <w:p w14:paraId="7A3A21B0" w14:textId="561F3B3B" w:rsidR="00186F5F" w:rsidRDefault="00186F5F" w:rsidP="00831B54">
      <w:pPr>
        <w:pStyle w:val="ListParagraph"/>
        <w:numPr>
          <w:ilvl w:val="3"/>
          <w:numId w:val="35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September </w:t>
      </w:r>
      <w:r w:rsidR="008A4D65">
        <w:rPr>
          <w:sz w:val="22"/>
          <w:szCs w:val="22"/>
        </w:rPr>
        <w:t>21-23</w:t>
      </w:r>
      <w:r>
        <w:rPr>
          <w:sz w:val="22"/>
          <w:szCs w:val="22"/>
        </w:rPr>
        <w:t>, 2027</w:t>
      </w:r>
      <w:r w:rsidR="00753982">
        <w:rPr>
          <w:sz w:val="22"/>
          <w:szCs w:val="22"/>
        </w:rPr>
        <w:t xml:space="preserve"> | Retreat at Campbell’s Resort </w:t>
      </w:r>
    </w:p>
    <w:p w14:paraId="08780CA0" w14:textId="7B8BE4EE" w:rsidR="00186F5F" w:rsidRPr="00831B54" w:rsidRDefault="00186F5F" w:rsidP="00831B54">
      <w:pPr>
        <w:pStyle w:val="ListParagraph"/>
        <w:numPr>
          <w:ilvl w:val="3"/>
          <w:numId w:val="35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November </w:t>
      </w:r>
      <w:r w:rsidR="00DB7B57">
        <w:rPr>
          <w:sz w:val="22"/>
          <w:szCs w:val="22"/>
        </w:rPr>
        <w:t>16</w:t>
      </w:r>
      <w:r>
        <w:rPr>
          <w:sz w:val="22"/>
          <w:szCs w:val="22"/>
        </w:rPr>
        <w:t>, 2027</w:t>
      </w:r>
      <w:r w:rsidR="00753982">
        <w:rPr>
          <w:sz w:val="22"/>
          <w:szCs w:val="22"/>
        </w:rPr>
        <w:t xml:space="preserve"> | Fall Conference at Three Rivers Convention Center</w:t>
      </w:r>
    </w:p>
    <w:p w14:paraId="35DA92E0" w14:textId="3E423098" w:rsidR="00F96CFB" w:rsidRPr="00831B54" w:rsidRDefault="00F96CFB" w:rsidP="00831B54">
      <w:pPr>
        <w:pStyle w:val="ListParagraph"/>
        <w:numPr>
          <w:ilvl w:val="0"/>
          <w:numId w:val="35"/>
        </w:numPr>
        <w:spacing w:after="0"/>
        <w:rPr>
          <w:sz w:val="22"/>
          <w:szCs w:val="22"/>
        </w:rPr>
      </w:pPr>
      <w:r w:rsidRPr="00831B54">
        <w:rPr>
          <w:sz w:val="22"/>
          <w:szCs w:val="22"/>
        </w:rPr>
        <w:t>Public Comment</w:t>
      </w:r>
    </w:p>
    <w:p w14:paraId="0DFA06B1" w14:textId="77777777" w:rsidR="00D26A7A" w:rsidRPr="00E37987" w:rsidRDefault="00D26A7A" w:rsidP="00831B54"/>
    <w:p w14:paraId="4BDF68C0" w14:textId="7696DF4B" w:rsidR="00D26A7A" w:rsidRPr="00E37987" w:rsidRDefault="00D26A7A" w:rsidP="00831B54">
      <w:r w:rsidRPr="00E37987">
        <w:rPr>
          <w:b/>
          <w:bCs/>
        </w:rPr>
        <w:t>ADJOURN</w:t>
      </w:r>
      <w:r w:rsidR="004563AE" w:rsidRPr="00E37987">
        <w:rPr>
          <w:b/>
          <w:bCs/>
        </w:rPr>
        <w:t>:</w:t>
      </w:r>
    </w:p>
    <w:sectPr w:rsidR="00D26A7A" w:rsidRPr="00E37987" w:rsidSect="007F0347">
      <w:headerReference w:type="first" r:id="rId10"/>
      <w:footerReference w:type="first" r:id="rId11"/>
      <w:type w:val="continuous"/>
      <w:pgSz w:w="12240" w:h="15840" w:code="1"/>
      <w:pgMar w:top="1440" w:right="1440" w:bottom="720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BE4B0" w14:textId="77777777" w:rsidR="00674506" w:rsidRDefault="00674506" w:rsidP="00590471">
      <w:r>
        <w:separator/>
      </w:r>
    </w:p>
  </w:endnote>
  <w:endnote w:type="continuationSeparator" w:id="0">
    <w:p w14:paraId="5B977D18" w14:textId="77777777" w:rsidR="00674506" w:rsidRDefault="00674506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4A6D4" w14:textId="5516251D" w:rsidR="003B0CCC" w:rsidRPr="00FF58E9" w:rsidRDefault="002F06D0" w:rsidP="003B0CCC">
    <w:pPr>
      <w:pStyle w:val="Footer"/>
      <w:jc w:val="center"/>
      <w:rPr>
        <w:rFonts w:ascii="Arial" w:hAnsi="Arial" w:cs="Arial"/>
        <w:b/>
        <w:i/>
        <w:sz w:val="18"/>
      </w:rPr>
    </w:pPr>
    <w:r>
      <w:rPr>
        <w:rFonts w:ascii="Arial" w:hAnsi="Arial" w:cs="Arial"/>
        <w:b/>
        <w:i/>
        <w:sz w:val="18"/>
      </w:rPr>
      <w:t>Leading collaboration among law enforcement professionals to enhance public safety.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CF39B" w14:textId="77777777" w:rsidR="00674506" w:rsidRDefault="00674506" w:rsidP="00590471">
      <w:r>
        <w:separator/>
      </w:r>
    </w:p>
  </w:footnote>
  <w:footnote w:type="continuationSeparator" w:id="0">
    <w:p w14:paraId="372F5A70" w14:textId="77777777" w:rsidR="00674506" w:rsidRDefault="00674506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625" w:type="pct"/>
      <w:tblInd w:w="-720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50"/>
      <w:gridCol w:w="3780"/>
    </w:tblGrid>
    <w:tr w:rsidR="003B0CCC" w14:paraId="2E2E815D" w14:textId="77777777">
      <w:trPr>
        <w:trHeight w:val="1537"/>
      </w:trPr>
      <w:tc>
        <w:tcPr>
          <w:tcW w:w="3205" w:type="pct"/>
        </w:tcPr>
        <w:p w14:paraId="1C8F27E3" w14:textId="77777777" w:rsidR="003B0CCC" w:rsidRDefault="003B0CCC" w:rsidP="003B0CCC"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0C413D31" wp14:editId="6A448054">
                <wp:simplePos x="0" y="0"/>
                <wp:positionH relativeFrom="column">
                  <wp:posOffset>15240</wp:posOffset>
                </wp:positionH>
                <wp:positionV relativeFrom="paragraph">
                  <wp:posOffset>18310</wp:posOffset>
                </wp:positionV>
                <wp:extent cx="2658759" cy="962025"/>
                <wp:effectExtent l="0" t="0" r="8255" b="0"/>
                <wp:wrapNone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8759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AF9E3EA" w14:textId="77777777" w:rsidR="003B0CCC" w:rsidRDefault="003B0CCC" w:rsidP="003B0CCC"/>
      </w:tc>
      <w:tc>
        <w:tcPr>
          <w:tcW w:w="1795" w:type="pct"/>
        </w:tcPr>
        <w:p w14:paraId="1FA9678B" w14:textId="77777777" w:rsidR="003B0CCC" w:rsidRDefault="003B0CCC" w:rsidP="003B0CCC">
          <w:pPr>
            <w:ind w:left="702"/>
            <w:rPr>
              <w:rFonts w:ascii="Arial Rounded MT Bold" w:hAnsi="Arial Rounded MT Bold"/>
              <w:sz w:val="18"/>
              <w:szCs w:val="18"/>
            </w:rPr>
          </w:pPr>
        </w:p>
        <w:p w14:paraId="40F609AD" w14:textId="77777777" w:rsidR="003B0CCC" w:rsidRPr="00D129E1" w:rsidRDefault="003B0CCC" w:rsidP="003B0CCC">
          <w:pPr>
            <w:ind w:left="702"/>
            <w:jc w:val="right"/>
            <w:rPr>
              <w:rFonts w:ascii="Arial" w:hAnsi="Arial" w:cs="Arial"/>
              <w:sz w:val="20"/>
              <w:szCs w:val="20"/>
            </w:rPr>
          </w:pPr>
          <w:r w:rsidRPr="00D129E1">
            <w:rPr>
              <w:rFonts w:ascii="Arial" w:hAnsi="Arial" w:cs="Arial"/>
              <w:sz w:val="20"/>
              <w:szCs w:val="20"/>
            </w:rPr>
            <w:t>3060 Willamette Drive NE</w:t>
          </w:r>
        </w:p>
        <w:p w14:paraId="39DE04F2" w14:textId="77777777" w:rsidR="003B0CCC" w:rsidRPr="00D129E1" w:rsidRDefault="003B0CCC" w:rsidP="003B0CCC">
          <w:pPr>
            <w:ind w:left="702"/>
            <w:jc w:val="right"/>
            <w:rPr>
              <w:rFonts w:ascii="Arial" w:hAnsi="Arial" w:cs="Arial"/>
              <w:sz w:val="20"/>
              <w:szCs w:val="20"/>
            </w:rPr>
          </w:pPr>
          <w:r w:rsidRPr="00D129E1">
            <w:rPr>
              <w:rFonts w:ascii="Arial" w:hAnsi="Arial" w:cs="Arial"/>
              <w:sz w:val="20"/>
              <w:szCs w:val="20"/>
            </w:rPr>
            <w:t>Lacey, WA 98516</w:t>
          </w:r>
        </w:p>
        <w:p w14:paraId="15707C40" w14:textId="77777777" w:rsidR="003B0CCC" w:rsidRPr="00D129E1" w:rsidRDefault="003B0CCC" w:rsidP="003B0CCC">
          <w:pPr>
            <w:ind w:left="702"/>
            <w:jc w:val="right"/>
            <w:rPr>
              <w:rFonts w:ascii="Arial" w:hAnsi="Arial" w:cs="Arial"/>
              <w:sz w:val="20"/>
              <w:szCs w:val="20"/>
            </w:rPr>
          </w:pPr>
          <w:r w:rsidRPr="00D129E1">
            <w:rPr>
              <w:rFonts w:ascii="Arial" w:hAnsi="Arial" w:cs="Arial"/>
              <w:sz w:val="20"/>
              <w:szCs w:val="20"/>
            </w:rPr>
            <w:t>360-486-2380 (Phone)</w:t>
          </w:r>
        </w:p>
        <w:p w14:paraId="175B6FE8" w14:textId="77777777" w:rsidR="003B0CCC" w:rsidRPr="00D129E1" w:rsidRDefault="003B0CCC" w:rsidP="003B0CCC">
          <w:pPr>
            <w:ind w:left="702"/>
            <w:jc w:val="right"/>
            <w:rPr>
              <w:rFonts w:ascii="Arial" w:hAnsi="Arial" w:cs="Arial"/>
              <w:sz w:val="20"/>
              <w:szCs w:val="20"/>
            </w:rPr>
          </w:pPr>
          <w:r w:rsidRPr="00D129E1">
            <w:rPr>
              <w:rFonts w:ascii="Arial" w:hAnsi="Arial" w:cs="Arial"/>
              <w:sz w:val="20"/>
              <w:szCs w:val="20"/>
            </w:rPr>
            <w:t>360-486-2381 (Fax)</w:t>
          </w:r>
        </w:p>
        <w:p w14:paraId="29E0C3CA" w14:textId="77777777" w:rsidR="003B0CCC" w:rsidRPr="005E67AA" w:rsidRDefault="003B0CCC" w:rsidP="003B0CCC">
          <w:pPr>
            <w:ind w:left="702"/>
            <w:jc w:val="right"/>
            <w:rPr>
              <w:rFonts w:ascii="Arial Rounded MT Bold" w:hAnsi="Arial Rounded MT Bold"/>
              <w:sz w:val="20"/>
              <w:szCs w:val="20"/>
            </w:rPr>
          </w:pPr>
          <w:r w:rsidRPr="00022AB5">
            <w:rPr>
              <w:rFonts w:ascii="Arial" w:hAnsi="Arial" w:cs="Arial"/>
              <w:sz w:val="20"/>
              <w:szCs w:val="20"/>
            </w:rPr>
            <w:t>www.waspc.org</w:t>
          </w:r>
          <w:r>
            <w:rPr>
              <w:rFonts w:ascii="Arial Rounded MT Bold" w:hAnsi="Arial Rounded MT Bold"/>
              <w:sz w:val="20"/>
              <w:szCs w:val="20"/>
            </w:rPr>
            <w:t xml:space="preserve"> </w:t>
          </w:r>
        </w:p>
        <w:p w14:paraId="2EC3F22D" w14:textId="77777777" w:rsidR="003B0CCC" w:rsidRDefault="003B0CCC" w:rsidP="003B0CCC">
          <w:pPr>
            <w:ind w:left="702"/>
          </w:pPr>
          <w:r>
            <w:t xml:space="preserve"> </w:t>
          </w:r>
        </w:p>
      </w:tc>
    </w:tr>
  </w:tbl>
  <w:p w14:paraId="49259E88" w14:textId="77777777" w:rsidR="003B0CCC" w:rsidRDefault="003B0CCC">
    <w:pPr>
      <w:pStyle w:val="Header"/>
    </w:pPr>
  </w:p>
  <w:p w14:paraId="433FA7C4" w14:textId="77777777" w:rsidR="000206A7" w:rsidRDefault="004628B1">
    <w:pPr>
      <w:pStyle w:val="Header"/>
    </w:pPr>
    <w:r w:rsidRPr="007B1530">
      <w:rPr>
        <w:rFonts w:ascii="Times New Roman" w:hAnsi="Times New Roman"/>
        <w:noProof/>
        <w:sz w:val="24"/>
      </w:rPr>
      <mc:AlternateContent>
        <mc:Choice Requires="wps">
          <w:drawing>
            <wp:anchor distT="45720" distB="45720" distL="114300" distR="114300" simplePos="0" relativeHeight="251658241" behindDoc="0" locked="1" layoutInCell="1" allowOverlap="1" wp14:anchorId="39BE9CE2" wp14:editId="60956D74">
              <wp:simplePos x="0" y="0"/>
              <wp:positionH relativeFrom="column">
                <wp:posOffset>-436245</wp:posOffset>
              </wp:positionH>
              <wp:positionV relativeFrom="page">
                <wp:posOffset>1823085</wp:posOffset>
              </wp:positionV>
              <wp:extent cx="1372235" cy="7424420"/>
              <wp:effectExtent l="0" t="0" r="0" b="5080"/>
              <wp:wrapSquare wrapText="bothSides"/>
              <wp:docPr id="217" name="Text Box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372235" cy="7424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4D5699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bookmarkStart w:id="0" w:name="_Hlk177983345"/>
                          <w:bookmarkStart w:id="1" w:name="_Hlk177983346"/>
                          <w:r w:rsidRPr="00E559A7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President</w:t>
                          </w:r>
                        </w:p>
                        <w:p w14:paraId="27002A23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559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Chief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Rafael Padilla</w:t>
                          </w:r>
                        </w:p>
                        <w:p w14:paraId="4C5D529C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City of Kent</w:t>
                          </w:r>
                        </w:p>
                        <w:p w14:paraId="333718F8" w14:textId="77777777" w:rsidR="00B34527" w:rsidRPr="00E46589" w:rsidRDefault="00B34527" w:rsidP="00B34527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63C5A3F4" w14:textId="77777777" w:rsidR="00B34527" w:rsidRPr="00E46589" w:rsidRDefault="00B34527" w:rsidP="00B34527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E4658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President-Elect</w:t>
                          </w:r>
                        </w:p>
                        <w:p w14:paraId="302FBAE2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Sheriff Joe Kriete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 xml:space="preserve">Grant County </w:t>
                          </w:r>
                        </w:p>
                        <w:p w14:paraId="32213184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3E755E62" w14:textId="77777777" w:rsidR="00B34527" w:rsidRPr="00E46589" w:rsidRDefault="00B34527" w:rsidP="00B34527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E4658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Vice President</w:t>
                          </w:r>
                        </w:p>
                        <w:p w14:paraId="37B2AFBE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559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Chief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Rebecca Mertzig</w:t>
                          </w:r>
                        </w:p>
                        <w:p w14:paraId="5D0CD334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559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City of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Bellingham</w:t>
                          </w:r>
                        </w:p>
                        <w:p w14:paraId="500F6129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790F319D" w14:textId="77777777" w:rsidR="00B34527" w:rsidRPr="00E46589" w:rsidRDefault="00B34527" w:rsidP="00B34527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E4658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Past President</w:t>
                          </w:r>
                        </w:p>
                        <w:p w14:paraId="56EF5E6D" w14:textId="77777777" w:rsidR="00B3452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Sheriff John Nowels</w:t>
                          </w:r>
                        </w:p>
                        <w:p w14:paraId="38066852" w14:textId="77777777" w:rsidR="00B3452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Spokane County</w:t>
                          </w:r>
                        </w:p>
                        <w:p w14:paraId="68DCDAC4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7BC18E41" w14:textId="77777777" w:rsidR="00B34527" w:rsidRPr="00E46589" w:rsidRDefault="00B34527" w:rsidP="00B34527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E4658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Treasurer</w:t>
                          </w:r>
                        </w:p>
                        <w:p w14:paraId="4B7B59E2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559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Chief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Damon Simmons</w:t>
                          </w:r>
                        </w:p>
                        <w:p w14:paraId="5634201F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559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City of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Liberty Lake</w:t>
                          </w:r>
                        </w:p>
                        <w:p w14:paraId="28C12A1E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1579871C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 w:rsidRPr="00E559A7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Executive Board</w:t>
                          </w:r>
                        </w:p>
                        <w:p w14:paraId="7240F836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417F34EA" w14:textId="77777777" w:rsidR="00B3452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Chief Cole Langdon</w:t>
                          </w:r>
                        </w:p>
                        <w:p w14:paraId="481DD43E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City of Lynnwood</w:t>
                          </w:r>
                        </w:p>
                        <w:p w14:paraId="3B642331" w14:textId="77777777" w:rsidR="00B3452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0BA6F262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559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Chief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Matt Brown</w:t>
                          </w:r>
                        </w:p>
                        <w:p w14:paraId="1EAD5C71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559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City of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Port Orchard</w:t>
                          </w:r>
                        </w:p>
                        <w:p w14:paraId="7BC00F6C" w14:textId="77777777" w:rsidR="00B3452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121CA12B" w14:textId="77777777" w:rsidR="00B3452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Sheriff Brian King</w:t>
                          </w:r>
                        </w:p>
                        <w:p w14:paraId="6F5F96B5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Clallam County</w:t>
                          </w:r>
                        </w:p>
                        <w:p w14:paraId="41257E69" w14:textId="77777777" w:rsidR="00B3452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566F6845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559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Chief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Rick Johnson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  <w:t>East Wenatchee Police Department</w:t>
                          </w:r>
                        </w:p>
                        <w:p w14:paraId="0B000F03" w14:textId="77777777" w:rsidR="00B3452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1C4CA7CE" w14:textId="77777777" w:rsidR="00B3452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559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Sheriff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Summer Scheyer</w:t>
                          </w:r>
                        </w:p>
                        <w:p w14:paraId="43CE48C7" w14:textId="77777777" w:rsidR="00B3452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Skamania County </w:t>
                          </w:r>
                        </w:p>
                        <w:p w14:paraId="5BCAC3F2" w14:textId="77777777" w:rsidR="00B3452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0CCC09F6" w14:textId="77777777" w:rsidR="00B3452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Sheriff Mike Morrison</w:t>
                          </w:r>
                        </w:p>
                        <w:p w14:paraId="0AA6DD31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Chelan County</w:t>
                          </w:r>
                        </w:p>
                        <w:p w14:paraId="3E804478" w14:textId="77777777" w:rsidR="00B3452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59CF74C0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Chief Sam White</w:t>
                          </w:r>
                        </w:p>
                        <w:p w14:paraId="06BEDCB2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Lower Elwha Klallam Police Department</w:t>
                          </w:r>
                        </w:p>
                        <w:p w14:paraId="63253E34" w14:textId="77777777" w:rsidR="00B3452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26D02ACE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559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Chief John Batiste</w:t>
                          </w:r>
                        </w:p>
                        <w:p w14:paraId="1B06F97B" w14:textId="77777777" w:rsidR="00B3452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559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Washington State Patrol</w:t>
                          </w:r>
                        </w:p>
                        <w:p w14:paraId="759D9296" w14:textId="77777777" w:rsidR="00B3452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390D7975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Mike Herrington, SAC</w:t>
                          </w:r>
                        </w:p>
                        <w:p w14:paraId="54F945CF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559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FBI—Seattle</w:t>
                          </w:r>
                        </w:p>
                        <w:p w14:paraId="79F7FAE6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39614E8E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559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Steven D. Strachan</w:t>
                          </w:r>
                        </w:p>
                        <w:p w14:paraId="46AE13B4" w14:textId="28A2FDE4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559A7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Executive Director</w:t>
                          </w:r>
                        </w:p>
                        <w:p w14:paraId="1F36B729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111D6069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2F085EAF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6F251E70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7E0D97BC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6A82FA9C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3DD5217E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3472AB0D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2E18E81E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bookmarkEnd w:id="0"/>
                        <w:bookmarkEnd w:id="1"/>
                        <w:p w14:paraId="0C8D8AF0" w14:textId="77777777" w:rsidR="00B34527" w:rsidRPr="00E559A7" w:rsidRDefault="00B34527" w:rsidP="00B3452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739B7CA6" w14:textId="330F9ED6" w:rsidR="004628B1" w:rsidRPr="00E559A7" w:rsidRDefault="004628B1" w:rsidP="004628B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39BE9CE2">
              <v:stroke joinstyle="miter"/>
              <v:path gradientshapeok="t" o:connecttype="rect"/>
            </v:shapetype>
            <v:shape id="Text Box 2" style="position:absolute;margin-left:-34.35pt;margin-top:143.55pt;width:108.05pt;height:584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">
              <o:lock v:ext="edit" aspectratio="t"/>
              <v:textbox>
                <w:txbxContent>
                  <w:p w:rsidRPr="00E559A7" w:rsidR="00B34527" w:rsidP="00B34527" w:rsidRDefault="00B34527" w14:paraId="794D5699" w14:textId="77777777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E559A7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President</w:t>
                    </w:r>
                  </w:p>
                  <w:p w:rsidRPr="00E559A7" w:rsidR="00B34527" w:rsidP="00B34527" w:rsidRDefault="00B34527" w14:paraId="27002A23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559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Chief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Rafael Padilla</w:t>
                    </w:r>
                  </w:p>
                  <w:p w:rsidRPr="00E559A7" w:rsidR="00B34527" w:rsidP="00B34527" w:rsidRDefault="00B34527" w14:paraId="4C5D529C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City of Kent</w:t>
                    </w:r>
                  </w:p>
                  <w:p w:rsidRPr="00E46589" w:rsidR="00B34527" w:rsidP="00B34527" w:rsidRDefault="00B34527" w14:paraId="333718F8" w14:textId="77777777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</w:p>
                  <w:p w:rsidRPr="00E46589" w:rsidR="00B34527" w:rsidP="00B34527" w:rsidRDefault="00B34527" w14:paraId="63C5A3F4" w14:textId="77777777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E46589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President-Elect</w:t>
                    </w:r>
                  </w:p>
                  <w:p w:rsidRPr="00E559A7" w:rsidR="00B34527" w:rsidP="00B34527" w:rsidRDefault="00B34527" w14:paraId="302FBAE2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Sheriff Joe Kriete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 xml:space="preserve">Grant County </w:t>
                    </w:r>
                  </w:p>
                  <w:p w:rsidRPr="00E559A7" w:rsidR="00B34527" w:rsidP="00B34527" w:rsidRDefault="00B34527" w14:paraId="32213184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46589" w:rsidR="00B34527" w:rsidP="00B34527" w:rsidRDefault="00B34527" w14:paraId="3E755E62" w14:textId="77777777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E46589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Vice President</w:t>
                    </w:r>
                  </w:p>
                  <w:p w:rsidRPr="00E559A7" w:rsidR="00B34527" w:rsidP="00B34527" w:rsidRDefault="00B34527" w14:paraId="37B2AFBE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559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Chief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Rebecca Mertzig</w:t>
                    </w:r>
                  </w:p>
                  <w:p w:rsidRPr="00E559A7" w:rsidR="00B34527" w:rsidP="00B34527" w:rsidRDefault="00B34527" w14:paraId="5D0CD334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559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City of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Bellingham</w:t>
                    </w:r>
                  </w:p>
                  <w:p w:rsidRPr="00E559A7" w:rsidR="00B34527" w:rsidP="00B34527" w:rsidRDefault="00B34527" w14:paraId="500F6129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46589" w:rsidR="00B34527" w:rsidP="00B34527" w:rsidRDefault="00B34527" w14:paraId="790F319D" w14:textId="77777777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E46589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Past President</w:t>
                    </w:r>
                  </w:p>
                  <w:p w:rsidR="00B34527" w:rsidP="00B34527" w:rsidRDefault="00B34527" w14:paraId="56EF5E6D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Sheriff John Nowels</w:t>
                    </w:r>
                  </w:p>
                  <w:p w:rsidR="00B34527" w:rsidP="00B34527" w:rsidRDefault="00B34527" w14:paraId="38066852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Spokane County</w:t>
                    </w:r>
                  </w:p>
                  <w:p w:rsidRPr="00E559A7" w:rsidR="00B34527" w:rsidP="00B34527" w:rsidRDefault="00B34527" w14:paraId="68DCDAC4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46589" w:rsidR="00B34527" w:rsidP="00B34527" w:rsidRDefault="00B34527" w14:paraId="7BC18E41" w14:textId="77777777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E46589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Treasurer</w:t>
                    </w:r>
                  </w:p>
                  <w:p w:rsidRPr="00E559A7" w:rsidR="00B34527" w:rsidP="00B34527" w:rsidRDefault="00B34527" w14:paraId="4B7B59E2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559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Chief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Damon Simmons</w:t>
                    </w:r>
                  </w:p>
                  <w:p w:rsidRPr="00E559A7" w:rsidR="00B34527" w:rsidP="00B34527" w:rsidRDefault="00B34527" w14:paraId="5634201F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559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City of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Liberty Lake</w:t>
                    </w:r>
                  </w:p>
                  <w:p w:rsidRPr="00E559A7" w:rsidR="00B34527" w:rsidP="00B34527" w:rsidRDefault="00B34527" w14:paraId="28C12A1E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B34527" w:rsidP="00B34527" w:rsidRDefault="00B34527" w14:paraId="1579871C" w14:textId="77777777">
                    <w:pPr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</w:pPr>
                    <w:r w:rsidRPr="00E559A7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Executive Board</w:t>
                    </w:r>
                  </w:p>
                  <w:p w:rsidRPr="00E559A7" w:rsidR="00B34527" w:rsidP="00B34527" w:rsidRDefault="00B34527" w14:paraId="7240F836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="00B34527" w:rsidP="00B34527" w:rsidRDefault="00B34527" w14:paraId="417F34EA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Chief Cole Langdon</w:t>
                    </w:r>
                  </w:p>
                  <w:p w:rsidRPr="00E559A7" w:rsidR="00B34527" w:rsidP="00B34527" w:rsidRDefault="00B34527" w14:paraId="481DD43E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City of Lynnwood</w:t>
                    </w:r>
                  </w:p>
                  <w:p w:rsidR="00B34527" w:rsidP="00B34527" w:rsidRDefault="00B34527" w14:paraId="3B642331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B34527" w:rsidP="00B34527" w:rsidRDefault="00B34527" w14:paraId="0BA6F262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559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Chief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Matt Brown</w:t>
                    </w:r>
                  </w:p>
                  <w:p w:rsidRPr="00E559A7" w:rsidR="00B34527" w:rsidP="00B34527" w:rsidRDefault="00B34527" w14:paraId="1EAD5C71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559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City of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Port Orchard</w:t>
                    </w:r>
                  </w:p>
                  <w:p w:rsidR="00B34527" w:rsidP="00B34527" w:rsidRDefault="00B34527" w14:paraId="7BC00F6C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="00B34527" w:rsidP="00B34527" w:rsidRDefault="00B34527" w14:paraId="121CA12B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Sheriff Brian King</w:t>
                    </w:r>
                  </w:p>
                  <w:p w:rsidRPr="00E559A7" w:rsidR="00B34527" w:rsidP="00B34527" w:rsidRDefault="00B34527" w14:paraId="6F5F96B5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Clallam County</w:t>
                    </w:r>
                  </w:p>
                  <w:p w:rsidR="00B34527" w:rsidP="00B34527" w:rsidRDefault="00B34527" w14:paraId="41257E69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B34527" w:rsidP="00B34527" w:rsidRDefault="00B34527" w14:paraId="566F6845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559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Chief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Rick Johnson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  <w:t>East Wenatchee Police Department</w:t>
                    </w:r>
                  </w:p>
                  <w:p w:rsidR="00B34527" w:rsidP="00B34527" w:rsidRDefault="00B34527" w14:paraId="0B000F03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="00B34527" w:rsidP="00B34527" w:rsidRDefault="00B34527" w14:paraId="1C4CA7CE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559A7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Sheriff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Summer Scheyer</w:t>
                    </w:r>
                  </w:p>
                  <w:p w:rsidR="00B34527" w:rsidP="00B34527" w:rsidRDefault="00B34527" w14:paraId="43CE48C7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Skamania County </w:t>
                    </w:r>
                  </w:p>
                  <w:p w:rsidR="00B34527" w:rsidP="00B34527" w:rsidRDefault="00B34527" w14:paraId="5BCAC3F2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="00B34527" w:rsidP="00B34527" w:rsidRDefault="00B34527" w14:paraId="0CCC09F6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Sheriff Mike Morrison</w:t>
                    </w:r>
                  </w:p>
                  <w:p w:rsidRPr="00E559A7" w:rsidR="00B34527" w:rsidP="00B34527" w:rsidRDefault="00B34527" w14:paraId="0AA6DD31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Chelan County</w:t>
                    </w:r>
                  </w:p>
                  <w:p w:rsidR="00B34527" w:rsidP="00B34527" w:rsidRDefault="00B34527" w14:paraId="3E804478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B34527" w:rsidP="00B34527" w:rsidRDefault="00B34527" w14:paraId="59CF74C0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Chief Sam White</w:t>
                    </w:r>
                  </w:p>
                  <w:p w:rsidRPr="00E559A7" w:rsidR="00B34527" w:rsidP="00B34527" w:rsidRDefault="00B34527" w14:paraId="06BEDCB2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Lower Elwha Klallam Police Department</w:t>
                    </w:r>
                  </w:p>
                  <w:p w:rsidR="00B34527" w:rsidP="00B34527" w:rsidRDefault="00B34527" w14:paraId="63253E34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B34527" w:rsidP="00B34527" w:rsidRDefault="00B34527" w14:paraId="26D02ACE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559A7">
                      <w:rPr>
                        <w:rFonts w:ascii="Arial" w:hAnsi="Arial" w:cs="Arial"/>
                        <w:sz w:val="16"/>
                        <w:szCs w:val="16"/>
                      </w:rPr>
                      <w:t>Chief John Batiste</w:t>
                    </w:r>
                  </w:p>
                  <w:p w:rsidR="00B34527" w:rsidP="00B34527" w:rsidRDefault="00B34527" w14:paraId="1B06F97B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559A7">
                      <w:rPr>
                        <w:rFonts w:ascii="Arial" w:hAnsi="Arial" w:cs="Arial"/>
                        <w:sz w:val="16"/>
                        <w:szCs w:val="16"/>
                      </w:rPr>
                      <w:t>Washington State Patrol</w:t>
                    </w:r>
                  </w:p>
                  <w:p w:rsidR="00B34527" w:rsidP="00B34527" w:rsidRDefault="00B34527" w14:paraId="759D9296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B34527" w:rsidP="00B34527" w:rsidRDefault="00B34527" w14:paraId="390D7975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Mike Herrington, SAC</w:t>
                    </w:r>
                  </w:p>
                  <w:p w:rsidRPr="00E559A7" w:rsidR="00B34527" w:rsidP="00B34527" w:rsidRDefault="00B34527" w14:paraId="54F945CF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559A7">
                      <w:rPr>
                        <w:rFonts w:ascii="Arial" w:hAnsi="Arial" w:cs="Arial"/>
                        <w:sz w:val="16"/>
                        <w:szCs w:val="16"/>
                      </w:rPr>
                      <w:t>FBI—Seattle</w:t>
                    </w:r>
                  </w:p>
                  <w:p w:rsidRPr="00E559A7" w:rsidR="00B34527" w:rsidP="00B34527" w:rsidRDefault="00B34527" w14:paraId="79F7FAE6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B34527" w:rsidP="00B34527" w:rsidRDefault="00B34527" w14:paraId="39614E8E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559A7">
                      <w:rPr>
                        <w:rFonts w:ascii="Arial" w:hAnsi="Arial" w:cs="Arial"/>
                        <w:sz w:val="16"/>
                        <w:szCs w:val="16"/>
                      </w:rPr>
                      <w:t>Steven D. Strachan</w:t>
                    </w:r>
                  </w:p>
                  <w:p w:rsidRPr="00E559A7" w:rsidR="00B34527" w:rsidP="00B34527" w:rsidRDefault="00B34527" w14:paraId="46AE13B4" w14:textId="28A2FDE4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559A7">
                      <w:rPr>
                        <w:rFonts w:ascii="Arial" w:hAnsi="Arial" w:cs="Arial"/>
                        <w:sz w:val="16"/>
                        <w:szCs w:val="16"/>
                      </w:rPr>
                      <w:t>Executive Director</w:t>
                    </w:r>
                  </w:p>
                  <w:p w:rsidRPr="00E559A7" w:rsidR="00B34527" w:rsidP="00B34527" w:rsidRDefault="00B34527" w14:paraId="1F36B729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B34527" w:rsidP="00B34527" w:rsidRDefault="00B34527" w14:paraId="111D6069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B34527" w:rsidP="00B34527" w:rsidRDefault="00B34527" w14:paraId="2F085EAF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B34527" w:rsidP="00B34527" w:rsidRDefault="00B34527" w14:paraId="6F251E70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B34527" w:rsidP="00B34527" w:rsidRDefault="00B34527" w14:paraId="7E0D97BC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B34527" w:rsidP="00B34527" w:rsidRDefault="00B34527" w14:paraId="6A82FA9C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B34527" w:rsidP="00B34527" w:rsidRDefault="00B34527" w14:paraId="3DD5217E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B34527" w:rsidP="00B34527" w:rsidRDefault="00B34527" w14:paraId="3472AB0D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B34527" w:rsidP="00B34527" w:rsidRDefault="00B34527" w14:paraId="2E18E81E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B34527" w:rsidP="00B34527" w:rsidRDefault="00B34527" w14:paraId="0C8D8AF0" w14:textId="77777777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:rsidRPr="00E559A7" w:rsidR="004628B1" w:rsidP="004628B1" w:rsidRDefault="004628B1" w14:paraId="739B7CA6" w14:textId="330F9ED6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3E01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2" w15:restartNumberingAfterBreak="0">
    <w:nsid w:val="02BF1296"/>
    <w:multiLevelType w:val="hybridMultilevel"/>
    <w:tmpl w:val="8B4C8EF8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46F5420"/>
    <w:multiLevelType w:val="hybridMultilevel"/>
    <w:tmpl w:val="00CA9ED4"/>
    <w:lvl w:ilvl="0" w:tplc="1B5C03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F43C4C"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2" w:tplc="8B1A098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C6099C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2905DE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BFA7C6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9764FB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D0E5F0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A80322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157261"/>
    <w:multiLevelType w:val="multilevel"/>
    <w:tmpl w:val="7EAAB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9C6C94"/>
    <w:multiLevelType w:val="hybridMultilevel"/>
    <w:tmpl w:val="62362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765F96"/>
    <w:multiLevelType w:val="hybridMultilevel"/>
    <w:tmpl w:val="A3D48E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39EDA9"/>
    <w:multiLevelType w:val="hybridMultilevel"/>
    <w:tmpl w:val="52BED052"/>
    <w:lvl w:ilvl="0" w:tplc="9468D6B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8AA670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98099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1B2F35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6185EF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4ECF9A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5F0096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BBCABC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DFAF90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12E54D5"/>
    <w:multiLevelType w:val="hybridMultilevel"/>
    <w:tmpl w:val="D7740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83E7E"/>
    <w:multiLevelType w:val="hybridMultilevel"/>
    <w:tmpl w:val="605E79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F069EC"/>
    <w:multiLevelType w:val="hybridMultilevel"/>
    <w:tmpl w:val="7B04A8D6"/>
    <w:lvl w:ilvl="0" w:tplc="09A0BBC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1CA78BC"/>
    <w:multiLevelType w:val="hybridMultilevel"/>
    <w:tmpl w:val="23283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D26C4"/>
    <w:multiLevelType w:val="hybridMultilevel"/>
    <w:tmpl w:val="37EE1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51024"/>
    <w:multiLevelType w:val="hybridMultilevel"/>
    <w:tmpl w:val="BDECAF00"/>
    <w:lvl w:ilvl="0" w:tplc="897A83E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5BC22D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3FC1AD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DA891C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ACA3AB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802A61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BE2C8A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D506F9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B66376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A8E9197"/>
    <w:multiLevelType w:val="hybridMultilevel"/>
    <w:tmpl w:val="A43AF538"/>
    <w:lvl w:ilvl="0" w:tplc="EEAA71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76DD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848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023E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276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02D3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681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CE0C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08F2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81094"/>
    <w:multiLevelType w:val="hybridMultilevel"/>
    <w:tmpl w:val="7562CA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3F5115"/>
    <w:multiLevelType w:val="hybridMultilevel"/>
    <w:tmpl w:val="D82CD1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CF21F7"/>
    <w:multiLevelType w:val="hybridMultilevel"/>
    <w:tmpl w:val="4F725A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76B7007"/>
    <w:multiLevelType w:val="hybridMultilevel"/>
    <w:tmpl w:val="98A6A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64EB9C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BA75F9"/>
    <w:multiLevelType w:val="hybridMultilevel"/>
    <w:tmpl w:val="28F2316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BBB632F"/>
    <w:multiLevelType w:val="hybridMultilevel"/>
    <w:tmpl w:val="85C41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EE3978"/>
    <w:multiLevelType w:val="hybridMultilevel"/>
    <w:tmpl w:val="FCCA6E0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69413D02"/>
    <w:multiLevelType w:val="hybridMultilevel"/>
    <w:tmpl w:val="6E900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1D6A25"/>
    <w:multiLevelType w:val="hybridMultilevel"/>
    <w:tmpl w:val="CD9ECD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F040768"/>
    <w:multiLevelType w:val="hybridMultilevel"/>
    <w:tmpl w:val="E2D258DC"/>
    <w:lvl w:ilvl="0" w:tplc="4F5C053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5F644B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03C64E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40A52E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EC4C61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752A85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CBED1A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6210D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48CBBC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A060386"/>
    <w:multiLevelType w:val="hybridMultilevel"/>
    <w:tmpl w:val="BE10F1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BCDDE26"/>
    <w:multiLevelType w:val="hybridMultilevel"/>
    <w:tmpl w:val="8AD45A34"/>
    <w:lvl w:ilvl="0" w:tplc="F2A2F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386A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8AA4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B81C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4860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9C18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AA2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1C18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104D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2D6AD1"/>
    <w:multiLevelType w:val="hybridMultilevel"/>
    <w:tmpl w:val="4C0CE8E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7E3D4AB8"/>
    <w:multiLevelType w:val="multilevel"/>
    <w:tmpl w:val="965AAA6A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num w:numId="1" w16cid:durableId="456142793">
    <w:abstractNumId w:val="14"/>
  </w:num>
  <w:num w:numId="2" w16cid:durableId="1663703279">
    <w:abstractNumId w:val="24"/>
  </w:num>
  <w:num w:numId="3" w16cid:durableId="1974482719">
    <w:abstractNumId w:val="26"/>
  </w:num>
  <w:num w:numId="4" w16cid:durableId="139004145">
    <w:abstractNumId w:val="7"/>
  </w:num>
  <w:num w:numId="5" w16cid:durableId="403843614">
    <w:abstractNumId w:val="1"/>
  </w:num>
  <w:num w:numId="6" w16cid:durableId="516117134">
    <w:abstractNumId w:val="8"/>
  </w:num>
  <w:num w:numId="7" w16cid:durableId="105852367">
    <w:abstractNumId w:val="0"/>
  </w:num>
  <w:num w:numId="8" w16cid:durableId="1138839947">
    <w:abstractNumId w:val="16"/>
  </w:num>
  <w:num w:numId="9" w16cid:durableId="1135297363">
    <w:abstractNumId w:val="17"/>
  </w:num>
  <w:num w:numId="10" w16cid:durableId="1986348628">
    <w:abstractNumId w:val="6"/>
  </w:num>
  <w:num w:numId="11" w16cid:durableId="355497331">
    <w:abstractNumId w:val="21"/>
  </w:num>
  <w:num w:numId="12" w16cid:durableId="269358698">
    <w:abstractNumId w:val="27"/>
  </w:num>
  <w:num w:numId="13" w16cid:durableId="88626453">
    <w:abstractNumId w:val="28"/>
  </w:num>
  <w:num w:numId="14" w16cid:durableId="1041827108">
    <w:abstractNumId w:val="4"/>
  </w:num>
  <w:num w:numId="15" w16cid:durableId="2103336427">
    <w:abstractNumId w:val="10"/>
  </w:num>
  <w:num w:numId="16" w16cid:durableId="1935892453">
    <w:abstractNumId w:val="3"/>
  </w:num>
  <w:num w:numId="17" w16cid:durableId="1003044983">
    <w:abstractNumId w:val="15"/>
  </w:num>
  <w:num w:numId="18" w16cid:durableId="226186363">
    <w:abstractNumId w:val="19"/>
  </w:num>
  <w:num w:numId="19" w16cid:durableId="1653633817">
    <w:abstractNumId w:val="8"/>
  </w:num>
  <w:num w:numId="20" w16cid:durableId="1727146312">
    <w:abstractNumId w:val="23"/>
  </w:num>
  <w:num w:numId="21" w16cid:durableId="731317237">
    <w:abstractNumId w:val="25"/>
  </w:num>
  <w:num w:numId="22" w16cid:durableId="1940527899">
    <w:abstractNumId w:val="13"/>
  </w:num>
  <w:num w:numId="23" w16cid:durableId="1817844138">
    <w:abstractNumId w:val="8"/>
  </w:num>
  <w:num w:numId="24" w16cid:durableId="1090856281">
    <w:abstractNumId w:val="3"/>
  </w:num>
  <w:num w:numId="25" w16cid:durableId="232854546">
    <w:abstractNumId w:val="11"/>
  </w:num>
  <w:num w:numId="26" w16cid:durableId="113712537">
    <w:abstractNumId w:val="5"/>
  </w:num>
  <w:num w:numId="27" w16cid:durableId="2047442343">
    <w:abstractNumId w:val="18"/>
  </w:num>
  <w:num w:numId="28" w16cid:durableId="175270176">
    <w:abstractNumId w:val="20"/>
  </w:num>
  <w:num w:numId="29" w16cid:durableId="1166166510">
    <w:abstractNumId w:val="8"/>
  </w:num>
  <w:num w:numId="30" w16cid:durableId="1655068304">
    <w:abstractNumId w:val="8"/>
  </w:num>
  <w:num w:numId="31" w16cid:durableId="2058777789">
    <w:abstractNumId w:val="2"/>
  </w:num>
  <w:num w:numId="32" w16cid:durableId="167644079">
    <w:abstractNumId w:val="8"/>
  </w:num>
  <w:num w:numId="33" w16cid:durableId="1686516696">
    <w:abstractNumId w:val="9"/>
  </w:num>
  <w:num w:numId="34" w16cid:durableId="1473716388">
    <w:abstractNumId w:val="22"/>
  </w:num>
  <w:num w:numId="35" w16cid:durableId="10643702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readOnly" w:enforcement="0"/>
  <w:defaultTabStop w:val="720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0FC"/>
    <w:rsid w:val="000206A7"/>
    <w:rsid w:val="00022AB5"/>
    <w:rsid w:val="0003792B"/>
    <w:rsid w:val="00060042"/>
    <w:rsid w:val="0008685D"/>
    <w:rsid w:val="00090860"/>
    <w:rsid w:val="00096F83"/>
    <w:rsid w:val="000A02BC"/>
    <w:rsid w:val="000A3EA9"/>
    <w:rsid w:val="000A4BE8"/>
    <w:rsid w:val="000C0324"/>
    <w:rsid w:val="000D5455"/>
    <w:rsid w:val="00107C24"/>
    <w:rsid w:val="00112FD7"/>
    <w:rsid w:val="0013704C"/>
    <w:rsid w:val="001446EF"/>
    <w:rsid w:val="00150ABD"/>
    <w:rsid w:val="0015738E"/>
    <w:rsid w:val="00186F5F"/>
    <w:rsid w:val="001946FC"/>
    <w:rsid w:val="001A21C1"/>
    <w:rsid w:val="001A2A0A"/>
    <w:rsid w:val="001B10D9"/>
    <w:rsid w:val="001C4E6D"/>
    <w:rsid w:val="001C69EE"/>
    <w:rsid w:val="001C6D29"/>
    <w:rsid w:val="00210505"/>
    <w:rsid w:val="00215035"/>
    <w:rsid w:val="00220A4F"/>
    <w:rsid w:val="00222466"/>
    <w:rsid w:val="002358A5"/>
    <w:rsid w:val="00235D66"/>
    <w:rsid w:val="0024700E"/>
    <w:rsid w:val="0024753C"/>
    <w:rsid w:val="00260A9E"/>
    <w:rsid w:val="00276026"/>
    <w:rsid w:val="002A45AE"/>
    <w:rsid w:val="002A728E"/>
    <w:rsid w:val="002A769E"/>
    <w:rsid w:val="002B4549"/>
    <w:rsid w:val="002C0A7E"/>
    <w:rsid w:val="002C7D7D"/>
    <w:rsid w:val="002E50FC"/>
    <w:rsid w:val="002F06D0"/>
    <w:rsid w:val="00306FB5"/>
    <w:rsid w:val="00310F17"/>
    <w:rsid w:val="00321AD9"/>
    <w:rsid w:val="00322A46"/>
    <w:rsid w:val="003326CB"/>
    <w:rsid w:val="0035126E"/>
    <w:rsid w:val="00353B60"/>
    <w:rsid w:val="003563DF"/>
    <w:rsid w:val="00357A96"/>
    <w:rsid w:val="00372700"/>
    <w:rsid w:val="00373CC5"/>
    <w:rsid w:val="00375630"/>
    <w:rsid w:val="00376291"/>
    <w:rsid w:val="00380FD1"/>
    <w:rsid w:val="00381A6D"/>
    <w:rsid w:val="00383D02"/>
    <w:rsid w:val="00385DE7"/>
    <w:rsid w:val="003B0CCC"/>
    <w:rsid w:val="003C725F"/>
    <w:rsid w:val="003D0338"/>
    <w:rsid w:val="003D1B71"/>
    <w:rsid w:val="003F06BF"/>
    <w:rsid w:val="004037EC"/>
    <w:rsid w:val="004063CA"/>
    <w:rsid w:val="00444ACC"/>
    <w:rsid w:val="00447A5C"/>
    <w:rsid w:val="004563AE"/>
    <w:rsid w:val="004628B1"/>
    <w:rsid w:val="00465667"/>
    <w:rsid w:val="004E151E"/>
    <w:rsid w:val="004E158A"/>
    <w:rsid w:val="004E1F5E"/>
    <w:rsid w:val="004F327D"/>
    <w:rsid w:val="005027BD"/>
    <w:rsid w:val="00523978"/>
    <w:rsid w:val="005247AC"/>
    <w:rsid w:val="005253C0"/>
    <w:rsid w:val="0053288F"/>
    <w:rsid w:val="00535C61"/>
    <w:rsid w:val="00541BF9"/>
    <w:rsid w:val="0054228A"/>
    <w:rsid w:val="00552256"/>
    <w:rsid w:val="00565C77"/>
    <w:rsid w:val="0056708E"/>
    <w:rsid w:val="00573DB1"/>
    <w:rsid w:val="005801E5"/>
    <w:rsid w:val="00590471"/>
    <w:rsid w:val="00593D4B"/>
    <w:rsid w:val="00595626"/>
    <w:rsid w:val="005A1505"/>
    <w:rsid w:val="005B36C1"/>
    <w:rsid w:val="005B3DBB"/>
    <w:rsid w:val="005D01FA"/>
    <w:rsid w:val="00604F9F"/>
    <w:rsid w:val="00620307"/>
    <w:rsid w:val="006305AC"/>
    <w:rsid w:val="00634C97"/>
    <w:rsid w:val="00636C78"/>
    <w:rsid w:val="00637A5D"/>
    <w:rsid w:val="00653E17"/>
    <w:rsid w:val="00653EFD"/>
    <w:rsid w:val="00674506"/>
    <w:rsid w:val="006750A5"/>
    <w:rsid w:val="00685A04"/>
    <w:rsid w:val="006A08E8"/>
    <w:rsid w:val="006A0916"/>
    <w:rsid w:val="006B3EE1"/>
    <w:rsid w:val="006D0029"/>
    <w:rsid w:val="006D79A8"/>
    <w:rsid w:val="006E0F4A"/>
    <w:rsid w:val="006E4457"/>
    <w:rsid w:val="006E7B2E"/>
    <w:rsid w:val="00701210"/>
    <w:rsid w:val="0072353B"/>
    <w:rsid w:val="00727AA9"/>
    <w:rsid w:val="00735111"/>
    <w:rsid w:val="007473B1"/>
    <w:rsid w:val="00753982"/>
    <w:rsid w:val="007575B6"/>
    <w:rsid w:val="007773C7"/>
    <w:rsid w:val="007817DC"/>
    <w:rsid w:val="007912A2"/>
    <w:rsid w:val="007A35C8"/>
    <w:rsid w:val="007B1530"/>
    <w:rsid w:val="007B3C81"/>
    <w:rsid w:val="007C3D58"/>
    <w:rsid w:val="007D67CA"/>
    <w:rsid w:val="007E08B4"/>
    <w:rsid w:val="007E668F"/>
    <w:rsid w:val="007F0347"/>
    <w:rsid w:val="007F5B63"/>
    <w:rsid w:val="007F61E7"/>
    <w:rsid w:val="00803A0A"/>
    <w:rsid w:val="00804D9E"/>
    <w:rsid w:val="00810DC1"/>
    <w:rsid w:val="0082626B"/>
    <w:rsid w:val="00831B54"/>
    <w:rsid w:val="00832776"/>
    <w:rsid w:val="008372D2"/>
    <w:rsid w:val="00846CB9"/>
    <w:rsid w:val="008566AA"/>
    <w:rsid w:val="00866B7A"/>
    <w:rsid w:val="008A1E6E"/>
    <w:rsid w:val="008A4D65"/>
    <w:rsid w:val="008C024F"/>
    <w:rsid w:val="008C2CFC"/>
    <w:rsid w:val="008D388E"/>
    <w:rsid w:val="008F1349"/>
    <w:rsid w:val="008F1E74"/>
    <w:rsid w:val="00912DC8"/>
    <w:rsid w:val="00926194"/>
    <w:rsid w:val="009275D2"/>
    <w:rsid w:val="009423D1"/>
    <w:rsid w:val="00943DC6"/>
    <w:rsid w:val="009475DC"/>
    <w:rsid w:val="00962E17"/>
    <w:rsid w:val="00967B93"/>
    <w:rsid w:val="009A6BBE"/>
    <w:rsid w:val="009B1DCE"/>
    <w:rsid w:val="009B1EE7"/>
    <w:rsid w:val="009B29FA"/>
    <w:rsid w:val="009C0086"/>
    <w:rsid w:val="009C723E"/>
    <w:rsid w:val="009D090F"/>
    <w:rsid w:val="009E2E4C"/>
    <w:rsid w:val="009F6464"/>
    <w:rsid w:val="00A05D96"/>
    <w:rsid w:val="00A1306C"/>
    <w:rsid w:val="00A247EE"/>
    <w:rsid w:val="00A25770"/>
    <w:rsid w:val="00A27600"/>
    <w:rsid w:val="00A31464"/>
    <w:rsid w:val="00A31B16"/>
    <w:rsid w:val="00A33613"/>
    <w:rsid w:val="00A47A8D"/>
    <w:rsid w:val="00A525EB"/>
    <w:rsid w:val="00A62CD4"/>
    <w:rsid w:val="00A91554"/>
    <w:rsid w:val="00AA7640"/>
    <w:rsid w:val="00AB03CB"/>
    <w:rsid w:val="00AC6C7E"/>
    <w:rsid w:val="00AE4630"/>
    <w:rsid w:val="00AF64F6"/>
    <w:rsid w:val="00B123C9"/>
    <w:rsid w:val="00B26C67"/>
    <w:rsid w:val="00B33CC0"/>
    <w:rsid w:val="00B34527"/>
    <w:rsid w:val="00B4158A"/>
    <w:rsid w:val="00B6466C"/>
    <w:rsid w:val="00B92807"/>
    <w:rsid w:val="00BA5312"/>
    <w:rsid w:val="00BA5608"/>
    <w:rsid w:val="00BA73C1"/>
    <w:rsid w:val="00BB1B5D"/>
    <w:rsid w:val="00BB4428"/>
    <w:rsid w:val="00BB7796"/>
    <w:rsid w:val="00BC22C7"/>
    <w:rsid w:val="00BC2CD3"/>
    <w:rsid w:val="00BC3F79"/>
    <w:rsid w:val="00BD195A"/>
    <w:rsid w:val="00BD503A"/>
    <w:rsid w:val="00BD5879"/>
    <w:rsid w:val="00BE2856"/>
    <w:rsid w:val="00BE4EBD"/>
    <w:rsid w:val="00BE5C4D"/>
    <w:rsid w:val="00BF5C1D"/>
    <w:rsid w:val="00BF6443"/>
    <w:rsid w:val="00C01B0C"/>
    <w:rsid w:val="00C02F18"/>
    <w:rsid w:val="00C07240"/>
    <w:rsid w:val="00C107BF"/>
    <w:rsid w:val="00C14078"/>
    <w:rsid w:val="00C142DE"/>
    <w:rsid w:val="00C241EC"/>
    <w:rsid w:val="00C3143B"/>
    <w:rsid w:val="00C33D3E"/>
    <w:rsid w:val="00C45756"/>
    <w:rsid w:val="00C466BD"/>
    <w:rsid w:val="00C55C48"/>
    <w:rsid w:val="00C57C4D"/>
    <w:rsid w:val="00CA179A"/>
    <w:rsid w:val="00CA77F0"/>
    <w:rsid w:val="00CB514F"/>
    <w:rsid w:val="00CE1E3D"/>
    <w:rsid w:val="00CE65EA"/>
    <w:rsid w:val="00CF1CE0"/>
    <w:rsid w:val="00D0472A"/>
    <w:rsid w:val="00D053FA"/>
    <w:rsid w:val="00D114A1"/>
    <w:rsid w:val="00D129E1"/>
    <w:rsid w:val="00D245F8"/>
    <w:rsid w:val="00D26A7A"/>
    <w:rsid w:val="00D27143"/>
    <w:rsid w:val="00D423CC"/>
    <w:rsid w:val="00D664CF"/>
    <w:rsid w:val="00DB4723"/>
    <w:rsid w:val="00DB7B57"/>
    <w:rsid w:val="00DC3F0A"/>
    <w:rsid w:val="00DD282C"/>
    <w:rsid w:val="00DF163C"/>
    <w:rsid w:val="00E26AED"/>
    <w:rsid w:val="00E27FB6"/>
    <w:rsid w:val="00E32642"/>
    <w:rsid w:val="00E361CE"/>
    <w:rsid w:val="00E37987"/>
    <w:rsid w:val="00E46589"/>
    <w:rsid w:val="00E509B9"/>
    <w:rsid w:val="00E55289"/>
    <w:rsid w:val="00E559A7"/>
    <w:rsid w:val="00E62953"/>
    <w:rsid w:val="00E73AB8"/>
    <w:rsid w:val="00E80510"/>
    <w:rsid w:val="00E90A60"/>
    <w:rsid w:val="00E91530"/>
    <w:rsid w:val="00E943D8"/>
    <w:rsid w:val="00EA5454"/>
    <w:rsid w:val="00EB094E"/>
    <w:rsid w:val="00ED47F7"/>
    <w:rsid w:val="00ED6837"/>
    <w:rsid w:val="00EE1CBE"/>
    <w:rsid w:val="00EE2940"/>
    <w:rsid w:val="00EE7E09"/>
    <w:rsid w:val="00EF7550"/>
    <w:rsid w:val="00EF7A32"/>
    <w:rsid w:val="00F00E1A"/>
    <w:rsid w:val="00F0223C"/>
    <w:rsid w:val="00F031CA"/>
    <w:rsid w:val="00F0515C"/>
    <w:rsid w:val="00F26127"/>
    <w:rsid w:val="00F30EFC"/>
    <w:rsid w:val="00F3235D"/>
    <w:rsid w:val="00F32393"/>
    <w:rsid w:val="00F515E7"/>
    <w:rsid w:val="00F56BCA"/>
    <w:rsid w:val="00F77EBF"/>
    <w:rsid w:val="00F8244A"/>
    <w:rsid w:val="00F878BD"/>
    <w:rsid w:val="00F960C3"/>
    <w:rsid w:val="00F96CFB"/>
    <w:rsid w:val="00F97F51"/>
    <w:rsid w:val="00FB26AD"/>
    <w:rsid w:val="00FB5763"/>
    <w:rsid w:val="00FC4613"/>
    <w:rsid w:val="00FD37F6"/>
    <w:rsid w:val="00FE2C76"/>
    <w:rsid w:val="00FE7401"/>
    <w:rsid w:val="00FF4966"/>
    <w:rsid w:val="00FF58E9"/>
    <w:rsid w:val="036A0BF5"/>
    <w:rsid w:val="05E96838"/>
    <w:rsid w:val="07D21803"/>
    <w:rsid w:val="0909C420"/>
    <w:rsid w:val="0A587A4D"/>
    <w:rsid w:val="0C9A6628"/>
    <w:rsid w:val="0DC0D632"/>
    <w:rsid w:val="0F21CCA7"/>
    <w:rsid w:val="138F6FCC"/>
    <w:rsid w:val="19342A37"/>
    <w:rsid w:val="1B209330"/>
    <w:rsid w:val="1BD53D21"/>
    <w:rsid w:val="1C40C779"/>
    <w:rsid w:val="1E9E729D"/>
    <w:rsid w:val="288C5AD5"/>
    <w:rsid w:val="2A64C362"/>
    <w:rsid w:val="2F1C6663"/>
    <w:rsid w:val="301525DF"/>
    <w:rsid w:val="304C4078"/>
    <w:rsid w:val="32523AEA"/>
    <w:rsid w:val="32E7BE3B"/>
    <w:rsid w:val="336D1AFE"/>
    <w:rsid w:val="344CF4AF"/>
    <w:rsid w:val="37E3280B"/>
    <w:rsid w:val="3C3C4BB0"/>
    <w:rsid w:val="3C9E7E5E"/>
    <w:rsid w:val="3EA04275"/>
    <w:rsid w:val="464C7A3C"/>
    <w:rsid w:val="472C8A03"/>
    <w:rsid w:val="484D576A"/>
    <w:rsid w:val="48B64650"/>
    <w:rsid w:val="4A4AEEEE"/>
    <w:rsid w:val="4AB157A6"/>
    <w:rsid w:val="4AF14AF9"/>
    <w:rsid w:val="4AFD7631"/>
    <w:rsid w:val="4EF82325"/>
    <w:rsid w:val="50C8B91B"/>
    <w:rsid w:val="537B1209"/>
    <w:rsid w:val="55555A97"/>
    <w:rsid w:val="55CFBA03"/>
    <w:rsid w:val="55ED6E80"/>
    <w:rsid w:val="5927E597"/>
    <w:rsid w:val="5936FC85"/>
    <w:rsid w:val="59B1547B"/>
    <w:rsid w:val="5AAF883B"/>
    <w:rsid w:val="5C37AB1C"/>
    <w:rsid w:val="5F4E8936"/>
    <w:rsid w:val="5FA113F8"/>
    <w:rsid w:val="5FE51C75"/>
    <w:rsid w:val="64E8CCBC"/>
    <w:rsid w:val="64F1E176"/>
    <w:rsid w:val="65DD1898"/>
    <w:rsid w:val="6625045B"/>
    <w:rsid w:val="66E5697B"/>
    <w:rsid w:val="70D4FFDF"/>
    <w:rsid w:val="72B6AA99"/>
    <w:rsid w:val="743D9DD3"/>
    <w:rsid w:val="75012205"/>
    <w:rsid w:val="7725A532"/>
    <w:rsid w:val="77A14499"/>
    <w:rsid w:val="7C57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7CC70E"/>
  <w14:defaultImageDpi w14:val="96"/>
  <w15:docId w15:val="{33A46265-F98F-43C3-A6C1-973C8F858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380FD1"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10F17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Theme="majorHAnsi" w:hAnsiTheme="majorHAnsi"/>
      <w:b/>
      <w:bCs/>
      <w:color w:val="2C567A" w:themeColor="accent1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rsid w:val="00AC6C7E"/>
    <w:pPr>
      <w:kinsoku w:val="0"/>
      <w:overflowPunct w:val="0"/>
      <w:spacing w:before="360" w:after="120"/>
      <w:outlineLvl w:val="1"/>
    </w:pPr>
    <w:rPr>
      <w:rFonts w:asciiTheme="majorHAnsi" w:hAnsiTheme="majorHAnsi" w:cs="Georgia"/>
      <w:b/>
      <w:bCs/>
      <w:color w:val="0072C7" w:themeColor="accent2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F0223C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E7E09"/>
    <w:rPr>
      <w:rFonts w:asciiTheme="minorHAnsi" w:hAnsiTheme="minorHAnsi" w:cs="Georgia"/>
    </w:rPr>
  </w:style>
  <w:style w:type="character" w:customStyle="1" w:styleId="Heading1Char">
    <w:name w:val="Heading 1 Char"/>
    <w:basedOn w:val="DefaultParagraphFont"/>
    <w:link w:val="Heading1"/>
    <w:uiPriority w:val="9"/>
    <w:rsid w:val="00310F17"/>
    <w:rPr>
      <w:rFonts w:asciiTheme="majorHAnsi" w:hAnsiTheme="majorHAnsi" w:cs="Georgia"/>
      <w:b/>
      <w:bCs/>
      <w:color w:val="2C567A" w:themeColor="accent1"/>
      <w:sz w:val="28"/>
    </w:rPr>
  </w:style>
  <w:style w:type="paragraph" w:styleId="ListParagraph">
    <w:name w:val="List Paragraph"/>
    <w:basedOn w:val="BodyText"/>
    <w:uiPriority w:val="34"/>
    <w:qFormat/>
    <w:rsid w:val="00F0223C"/>
    <w:pPr>
      <w:spacing w:after="120"/>
    </w:pPr>
    <w:rPr>
      <w:szCs w:val="24"/>
    </w:rPr>
  </w:style>
  <w:style w:type="paragraph" w:customStyle="1" w:styleId="TableParagraph">
    <w:name w:val="Table Paragraph"/>
    <w:basedOn w:val="Normal"/>
    <w:uiPriority w:val="1"/>
    <w:semiHidden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5904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7E09"/>
    <w:rPr>
      <w:rFonts w:ascii="Georgia" w:hAnsi="Georgia" w:cs="Georgia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5904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7E09"/>
    <w:rPr>
      <w:rFonts w:ascii="Georgia" w:hAnsi="Georgia" w:cs="Georgia"/>
      <w:sz w:val="22"/>
      <w:szCs w:val="22"/>
    </w:rPr>
  </w:style>
  <w:style w:type="table" w:styleId="TableGrid">
    <w:name w:val="Table Grid"/>
    <w:basedOn w:val="TableNormal"/>
    <w:rsid w:val="00590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BodyText"/>
    <w:next w:val="Normal"/>
    <w:link w:val="TitleChar"/>
    <w:uiPriority w:val="10"/>
    <w:qFormat/>
    <w:rsid w:val="00310F17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Theme="majorHAnsi" w:hAnsiTheme="majorHAnsi"/>
      <w:b/>
      <w:bCs/>
      <w:color w:val="2C567A" w:themeColor="accent1"/>
      <w:sz w:val="48"/>
      <w:szCs w:val="42"/>
    </w:rPr>
  </w:style>
  <w:style w:type="character" w:customStyle="1" w:styleId="TitleChar">
    <w:name w:val="Title Char"/>
    <w:basedOn w:val="DefaultParagraphFont"/>
    <w:link w:val="Title"/>
    <w:uiPriority w:val="10"/>
    <w:rsid w:val="00310F17"/>
    <w:rPr>
      <w:rFonts w:asciiTheme="majorHAnsi" w:hAnsiTheme="majorHAnsi" w:cs="Georgia"/>
      <w:b/>
      <w:bCs/>
      <w:color w:val="2C567A" w:themeColor="accent1"/>
      <w:sz w:val="48"/>
      <w:szCs w:val="42"/>
    </w:rPr>
  </w:style>
  <w:style w:type="paragraph" w:customStyle="1" w:styleId="Information">
    <w:name w:val="Information"/>
    <w:basedOn w:val="BodyText"/>
    <w:uiPriority w:val="1"/>
    <w:qFormat/>
    <w:rsid w:val="00380FD1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Dates">
    <w:name w:val="Dates"/>
    <w:basedOn w:val="BodyText"/>
    <w:qFormat/>
    <w:rsid w:val="00F0223C"/>
    <w:pPr>
      <w:kinsoku w:val="0"/>
      <w:overflowPunct w:val="0"/>
    </w:pPr>
    <w:rPr>
      <w:b/>
      <w:color w:val="000000" w:themeColor="text1"/>
      <w:sz w:val="18"/>
    </w:rPr>
  </w:style>
  <w:style w:type="character" w:styleId="Strong">
    <w:name w:val="Strong"/>
    <w:basedOn w:val="DefaultParagraphFont"/>
    <w:uiPriority w:val="22"/>
    <w:semiHidden/>
    <w:qFormat/>
    <w:rsid w:val="00F0223C"/>
    <w:rPr>
      <w:b/>
      <w:bCs/>
      <w:color w:val="666666" w:themeColor="accent4"/>
    </w:rPr>
  </w:style>
  <w:style w:type="character" w:styleId="PlaceholderText">
    <w:name w:val="Placeholder Text"/>
    <w:basedOn w:val="DefaultParagraphFont"/>
    <w:uiPriority w:val="99"/>
    <w:semiHidden/>
    <w:rsid w:val="00222466"/>
    <w:rPr>
      <w:color w:val="808080"/>
    </w:rPr>
  </w:style>
  <w:style w:type="paragraph" w:styleId="Date">
    <w:name w:val="Date"/>
    <w:basedOn w:val="Normal"/>
    <w:next w:val="Normal"/>
    <w:link w:val="DateChar"/>
    <w:uiPriority w:val="99"/>
    <w:rsid w:val="00222466"/>
    <w:pPr>
      <w:spacing w:line="480" w:lineRule="auto"/>
    </w:pPr>
  </w:style>
  <w:style w:type="character" w:customStyle="1" w:styleId="DateChar">
    <w:name w:val="Date Char"/>
    <w:basedOn w:val="DefaultParagraphFont"/>
    <w:link w:val="Date"/>
    <w:uiPriority w:val="99"/>
    <w:rsid w:val="00222466"/>
    <w:rPr>
      <w:rFonts w:asciiTheme="minorHAnsi" w:hAnsiTheme="minorHAnsi" w:cs="Georgia"/>
      <w:sz w:val="22"/>
      <w:szCs w:val="22"/>
    </w:rPr>
  </w:style>
  <w:style w:type="paragraph" w:styleId="NoSpacing">
    <w:name w:val="No Spacing"/>
    <w:uiPriority w:val="1"/>
    <w:rsid w:val="00B6466C"/>
    <w:pPr>
      <w:widowControl w:val="0"/>
      <w:autoSpaceDE w:val="0"/>
      <w:autoSpaceDN w:val="0"/>
      <w:adjustRightInd w:val="0"/>
    </w:pPr>
    <w:rPr>
      <w:rFonts w:cs="Georgia"/>
      <w:sz w:val="8"/>
    </w:rPr>
  </w:style>
  <w:style w:type="character" w:customStyle="1" w:styleId="Heading2Char">
    <w:name w:val="Heading 2 Char"/>
    <w:basedOn w:val="DefaultParagraphFont"/>
    <w:link w:val="Heading2"/>
    <w:uiPriority w:val="9"/>
    <w:rsid w:val="00AC6C7E"/>
    <w:rPr>
      <w:rFonts w:asciiTheme="majorHAnsi" w:hAnsiTheme="majorHAnsi" w:cs="Georgia"/>
      <w:b/>
      <w:bCs/>
      <w:color w:val="0072C7" w:themeColor="accent2"/>
      <w:sz w:val="24"/>
      <w:szCs w:val="20"/>
      <w:u w:val="single"/>
    </w:rPr>
  </w:style>
  <w:style w:type="paragraph" w:customStyle="1" w:styleId="Experience">
    <w:name w:val="Experience"/>
    <w:basedOn w:val="Normal"/>
    <w:qFormat/>
    <w:rsid w:val="00AC6C7E"/>
    <w:pPr>
      <w:widowControl/>
      <w:autoSpaceDE/>
      <w:autoSpaceDN/>
      <w:adjustRightInd/>
      <w:spacing w:after="200"/>
    </w:pPr>
    <w:rPr>
      <w:rFonts w:eastAsiaTheme="minorHAnsi" w:cstheme="minorBidi"/>
      <w:szCs w:val="24"/>
    </w:rPr>
  </w:style>
  <w:style w:type="paragraph" w:styleId="ListBullet">
    <w:name w:val="List Bullet"/>
    <w:basedOn w:val="Normal"/>
    <w:uiPriority w:val="99"/>
    <w:rsid w:val="00AC6C7E"/>
    <w:pPr>
      <w:numPr>
        <w:numId w:val="7"/>
      </w:numPr>
      <w:contextualSpacing/>
    </w:pPr>
    <w:rPr>
      <w:rFonts w:cs="Georgia"/>
    </w:rPr>
  </w:style>
  <w:style w:type="paragraph" w:customStyle="1" w:styleId="SchoolName">
    <w:name w:val="School Name"/>
    <w:basedOn w:val="Normal"/>
    <w:uiPriority w:val="1"/>
    <w:rsid w:val="00353B60"/>
    <w:rPr>
      <w:rFonts w:cs="Calibri"/>
      <w:b/>
    </w:rPr>
  </w:style>
  <w:style w:type="character" w:styleId="Hyperlink">
    <w:name w:val="Hyperlink"/>
    <w:rsid w:val="002E50F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3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33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E2856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915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15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15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15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155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F4966"/>
  </w:style>
  <w:style w:type="character" w:customStyle="1" w:styleId="Mention1">
    <w:name w:val="Mention1"/>
    <w:basedOn w:val="DefaultParagraphFont"/>
    <w:uiPriority w:val="99"/>
    <w:unhideWhenUsed/>
    <w:rsid w:val="00F96CF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yoder\AppData\Roaming\Microsoft\Templates\Blue%20spheres%20resume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a29dc0-1cdb-4d1b-9000-3971041ae627" xsi:nil="true"/>
    <lcf76f155ced4ddcb4097134ff3c332f xmlns="16e5de78-f15f-487d-a7f4-f9263b38758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DDE34C0CFE5541AFFBD66B9974DE6E" ma:contentTypeVersion="10" ma:contentTypeDescription="Create a new document." ma:contentTypeScope="" ma:versionID="9c612b1a2e6d1c1e54a4fd2f827cbdee">
  <xsd:schema xmlns:xsd="http://www.w3.org/2001/XMLSchema" xmlns:xs="http://www.w3.org/2001/XMLSchema" xmlns:p="http://schemas.microsoft.com/office/2006/metadata/properties" xmlns:ns2="16e5de78-f15f-487d-a7f4-f9263b38758a" xmlns:ns3="f1a29dc0-1cdb-4d1b-9000-3971041ae627" targetNamespace="http://schemas.microsoft.com/office/2006/metadata/properties" ma:root="true" ma:fieldsID="adc31b48797e4b24488d0cdad564367d" ns2:_="" ns3:_="">
    <xsd:import namespace="16e5de78-f15f-487d-a7f4-f9263b38758a"/>
    <xsd:import namespace="f1a29dc0-1cdb-4d1b-9000-3971041ae6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5de78-f15f-487d-a7f4-f9263b3875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a6f943a-44de-4c13-9553-e9f35a1e3b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29dc0-1cdb-4d1b-9000-3971041ae6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f745bf5-e890-42f3-bcfb-c1ff04c70468}" ma:internalName="TaxCatchAll" ma:showField="CatchAllData" ma:web="f1a29dc0-1cdb-4d1b-9000-3971041ae6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f1a29dc0-1cdb-4d1b-9000-3971041ae627"/>
    <ds:schemaRef ds:uri="16e5de78-f15f-487d-a7f4-f9263b38758a"/>
  </ds:schemaRefs>
</ds:datastoreItem>
</file>

<file path=customXml/itemProps3.xml><?xml version="1.0" encoding="utf-8"?>
<ds:datastoreItem xmlns:ds="http://schemas.openxmlformats.org/officeDocument/2006/customXml" ds:itemID="{3580864B-8485-4F29-895D-54EC814C31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e5de78-f15f-487d-a7f4-f9263b38758a"/>
    <ds:schemaRef ds:uri="f1a29dc0-1cdb-4d1b-9000-3971041ae6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spheres resume.dotx</Template>
  <TotalTime>1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Jamie Weimer</cp:lastModifiedBy>
  <cp:revision>12</cp:revision>
  <dcterms:created xsi:type="dcterms:W3CDTF">2025-10-16T15:31:00Z</dcterms:created>
  <dcterms:modified xsi:type="dcterms:W3CDTF">2026-09-17T16:12:00Z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0x01010010DDE34C0CFE5541AFFBD66B9974DE6E</vt:lpwstr>
  </property>
  <property fmtid="{D5CDD505-2E9C-101B-9397-08002B2CF9AE}" pid="3" name="MediaServiceImageTags">
    <vt:lpwstr/>
  </property>
</Properties>
</file>